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D60" w:rsidRDefault="00F06D60" w:rsidP="00FA4FE0">
      <w:pPr>
        <w:ind w:right="-157"/>
        <w:rPr>
          <w:rFonts w:ascii="Arial" w:hAnsi="Arial" w:cs="Arial"/>
          <w:b/>
        </w:rPr>
      </w:pPr>
      <w:bookmarkStart w:id="0" w:name="_GoBack"/>
      <w:bookmarkEnd w:id="0"/>
    </w:p>
    <w:p w:rsidR="00EF7ED3" w:rsidRPr="00EF7ED3" w:rsidRDefault="00BC0D6C" w:rsidP="00FA4FE0">
      <w:pPr>
        <w:ind w:right="-1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  <w:t xml:space="preserve">    </w:t>
      </w:r>
      <w:r w:rsidR="001D1079">
        <w:rPr>
          <w:rFonts w:ascii="Arial" w:hAnsi="Arial" w:cs="Arial"/>
          <w:b/>
        </w:rPr>
        <w:t xml:space="preserve">       </w:t>
      </w:r>
      <w:r w:rsidR="006D6AD8">
        <w:rPr>
          <w:rFonts w:ascii="Arial" w:hAnsi="Arial" w:cs="Arial"/>
          <w:b/>
          <w:noProof/>
        </w:rPr>
        <w:drawing>
          <wp:inline distT="0" distB="0" distL="0" distR="0" wp14:anchorId="48004024" wp14:editId="4CA9746D">
            <wp:extent cx="1547166" cy="678581"/>
            <wp:effectExtent l="0" t="0" r="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70" cy="6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ED3">
        <w:rPr>
          <w:rFonts w:ascii="Arial" w:hAnsi="Arial" w:cs="Arial"/>
          <w:b/>
        </w:rPr>
        <w:t xml:space="preserve">       </w:t>
      </w:r>
    </w:p>
    <w:p w:rsidR="00EF7ED3" w:rsidRPr="001D1079" w:rsidRDefault="00FA4FE0" w:rsidP="001D1079">
      <w:pPr>
        <w:tabs>
          <w:tab w:val="left" w:pos="496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ab/>
      </w:r>
      <w:r w:rsidRPr="007940B9">
        <w:rPr>
          <w:rFonts w:ascii="Arial" w:hAnsi="Arial" w:cs="Arial"/>
          <w:b/>
          <w:sz w:val="8"/>
          <w:szCs w:val="8"/>
        </w:rPr>
        <w:br/>
      </w:r>
      <w:r>
        <w:rPr>
          <w:rFonts w:ascii="Arial" w:hAnsi="Arial" w:cs="Arial"/>
          <w:b/>
        </w:rPr>
        <w:tab/>
      </w:r>
      <w:r w:rsidR="000B7C1C" w:rsidRPr="001D1079">
        <w:rPr>
          <w:rFonts w:ascii="Arial" w:hAnsi="Arial" w:cs="Arial"/>
          <w:sz w:val="18"/>
          <w:szCs w:val="18"/>
        </w:rPr>
        <w:t>Bischöfliches Ordinariat</w:t>
      </w:r>
      <w:r w:rsidR="000B7C1C" w:rsidRPr="001D1079">
        <w:rPr>
          <w:rFonts w:ascii="Arial" w:hAnsi="Arial" w:cs="Arial"/>
          <w:b/>
          <w:sz w:val="18"/>
          <w:szCs w:val="18"/>
        </w:rPr>
        <w:t xml:space="preserve"> </w:t>
      </w:r>
      <w:r w:rsidR="00BC0D6C" w:rsidRPr="001D1079">
        <w:rPr>
          <w:rFonts w:ascii="Arial" w:hAnsi="Arial" w:cs="Arial"/>
          <w:sz w:val="18"/>
          <w:szCs w:val="18"/>
        </w:rPr>
        <w:t xml:space="preserve">- </w:t>
      </w:r>
      <w:r w:rsidRPr="001D1079">
        <w:rPr>
          <w:rFonts w:ascii="Arial" w:hAnsi="Arial" w:cs="Arial"/>
          <w:sz w:val="18"/>
          <w:szCs w:val="18"/>
        </w:rPr>
        <w:t xml:space="preserve">Abteilung Zentrale Verwaltung                                                           </w:t>
      </w:r>
      <w:r w:rsidRPr="001D1079">
        <w:rPr>
          <w:rFonts w:ascii="Arial" w:hAnsi="Arial" w:cs="Arial"/>
          <w:sz w:val="18"/>
          <w:szCs w:val="18"/>
        </w:rPr>
        <w:tab/>
        <w:t xml:space="preserve">Sachgebiet </w:t>
      </w:r>
      <w:r w:rsidR="00EF7ED3" w:rsidRPr="001D1079">
        <w:rPr>
          <w:rFonts w:ascii="Arial" w:hAnsi="Arial" w:cs="Arial"/>
          <w:sz w:val="18"/>
          <w:szCs w:val="18"/>
        </w:rPr>
        <w:t>Arbeitssicherheit und Gesundheitsschutz</w:t>
      </w:r>
    </w:p>
    <w:p w:rsidR="00EF7ED3" w:rsidRDefault="00B25558" w:rsidP="002C73E7">
      <w:pPr>
        <w:tabs>
          <w:tab w:val="left" w:pos="4536"/>
          <w:tab w:val="left" w:pos="8364"/>
        </w:tabs>
        <w:ind w:left="-360" w:right="-157"/>
        <w:rPr>
          <w:rFonts w:ascii="Arial" w:hAnsi="Arial" w:cs="Arial"/>
          <w:color w:val="FF0000"/>
          <w:sz w:val="10"/>
          <w:szCs w:val="10"/>
        </w:rPr>
      </w:pPr>
      <w:r w:rsidRPr="00B25558">
        <w:rPr>
          <w:rFonts w:ascii="Arial" w:hAnsi="Arial" w:cs="Arial"/>
          <w:b/>
          <w:sz w:val="16"/>
          <w:szCs w:val="16"/>
        </w:rPr>
        <w:br/>
      </w:r>
      <w:r w:rsidR="001D1079" w:rsidRPr="001D1079">
        <w:rPr>
          <w:rFonts w:ascii="Arial" w:hAnsi="Arial" w:cs="Arial"/>
          <w:b/>
          <w:sz w:val="16"/>
          <w:szCs w:val="16"/>
        </w:rPr>
        <w:br/>
      </w:r>
      <w:r w:rsidR="000151D1" w:rsidRPr="002C73E7">
        <w:rPr>
          <w:rFonts w:ascii="Arial" w:hAnsi="Arial" w:cs="Arial"/>
          <w:b/>
          <w:sz w:val="26"/>
          <w:szCs w:val="26"/>
        </w:rPr>
        <w:t xml:space="preserve">Arbeitssicherheit und Gesundheitsschutz </w:t>
      </w:r>
      <w:r w:rsidR="002C73E7" w:rsidRPr="002C73E7">
        <w:rPr>
          <w:rFonts w:ascii="Arial" w:hAnsi="Arial" w:cs="Arial"/>
          <w:sz w:val="16"/>
          <w:szCs w:val="16"/>
        </w:rPr>
        <w:t>…………………………</w:t>
      </w:r>
      <w:r w:rsidR="002C73E7">
        <w:rPr>
          <w:rFonts w:ascii="Arial" w:hAnsi="Arial" w:cs="Arial"/>
          <w:sz w:val="16"/>
          <w:szCs w:val="16"/>
        </w:rPr>
        <w:t>…………</w:t>
      </w:r>
      <w:r w:rsidR="002C73E7" w:rsidRPr="002C73E7">
        <w:rPr>
          <w:rFonts w:ascii="Arial" w:hAnsi="Arial" w:cs="Arial"/>
          <w:sz w:val="16"/>
          <w:szCs w:val="16"/>
        </w:rPr>
        <w:t>…</w:t>
      </w:r>
      <w:r w:rsidR="002C73E7">
        <w:rPr>
          <w:rFonts w:ascii="Arial" w:hAnsi="Arial" w:cs="Arial"/>
          <w:sz w:val="16"/>
          <w:szCs w:val="16"/>
        </w:rPr>
        <w:t>……….</w:t>
      </w:r>
      <w:r w:rsidR="002C73E7">
        <w:rPr>
          <w:rFonts w:ascii="Arial" w:hAnsi="Arial" w:cs="Arial"/>
          <w:sz w:val="16"/>
          <w:szCs w:val="16"/>
        </w:rPr>
        <w:tab/>
      </w:r>
      <w:r w:rsidR="002C73E7" w:rsidRPr="002C73E7">
        <w:rPr>
          <w:rFonts w:ascii="Arial" w:hAnsi="Arial" w:cs="Arial"/>
          <w:sz w:val="16"/>
          <w:szCs w:val="16"/>
        </w:rPr>
        <w:t>(Datum)</w:t>
      </w:r>
      <w:r w:rsidR="002C73E7" w:rsidRPr="002C73E7">
        <w:rPr>
          <w:rFonts w:ascii="Arial" w:hAnsi="Arial" w:cs="Arial"/>
          <w:sz w:val="26"/>
          <w:szCs w:val="26"/>
        </w:rPr>
        <w:br/>
      </w:r>
      <w:r w:rsidR="002C73E7" w:rsidRPr="002C73E7">
        <w:rPr>
          <w:rFonts w:ascii="Arial" w:hAnsi="Arial" w:cs="Arial"/>
          <w:b/>
          <w:sz w:val="26"/>
          <w:szCs w:val="26"/>
        </w:rPr>
        <w:t>Kirchengemeinde</w:t>
      </w:r>
      <w:r w:rsidR="002C73E7">
        <w:rPr>
          <w:rFonts w:ascii="Arial" w:hAnsi="Arial" w:cs="Arial"/>
          <w:b/>
          <w:sz w:val="26"/>
          <w:szCs w:val="26"/>
        </w:rPr>
        <w:t xml:space="preserve"> </w:t>
      </w:r>
      <w:r w:rsidR="002C73E7" w:rsidRPr="002C73E7">
        <w:rPr>
          <w:rFonts w:ascii="Arial" w:hAnsi="Arial" w:cs="Arial"/>
          <w:sz w:val="16"/>
          <w:szCs w:val="16"/>
        </w:rPr>
        <w:t>………………………………………………………………………………………</w:t>
      </w:r>
      <w:r w:rsidR="002C73E7">
        <w:rPr>
          <w:rFonts w:ascii="Arial" w:hAnsi="Arial" w:cs="Arial"/>
          <w:sz w:val="16"/>
          <w:szCs w:val="16"/>
        </w:rPr>
        <w:t>……</w:t>
      </w:r>
      <w:r w:rsidR="002C73E7" w:rsidRPr="002C73E7">
        <w:rPr>
          <w:rFonts w:ascii="Arial" w:hAnsi="Arial" w:cs="Arial"/>
          <w:sz w:val="16"/>
          <w:szCs w:val="16"/>
        </w:rPr>
        <w:t xml:space="preserve">…… </w:t>
      </w:r>
      <w:r w:rsidR="002C73E7">
        <w:rPr>
          <w:rFonts w:ascii="Arial" w:hAnsi="Arial" w:cs="Arial"/>
          <w:sz w:val="16"/>
          <w:szCs w:val="16"/>
        </w:rPr>
        <w:tab/>
      </w:r>
      <w:r w:rsidR="002C73E7" w:rsidRPr="002C73E7">
        <w:rPr>
          <w:rFonts w:ascii="Arial" w:hAnsi="Arial" w:cs="Arial"/>
          <w:sz w:val="16"/>
          <w:szCs w:val="16"/>
        </w:rPr>
        <w:t>(SE, Ort, Dekanat)</w:t>
      </w:r>
      <w:r w:rsidR="001D1079">
        <w:rPr>
          <w:rFonts w:ascii="Arial" w:hAnsi="Arial" w:cs="Arial"/>
          <w:sz w:val="16"/>
          <w:szCs w:val="16"/>
        </w:rPr>
        <w:br/>
      </w:r>
      <w:r w:rsidR="000151D1" w:rsidRPr="001D1079">
        <w:rPr>
          <w:rFonts w:ascii="Arial" w:hAnsi="Arial" w:cs="Arial"/>
          <w:sz w:val="10"/>
          <w:szCs w:val="10"/>
        </w:rPr>
        <w:br/>
      </w:r>
    </w:p>
    <w:p w:rsidR="00EA0DA7" w:rsidRPr="00B25558" w:rsidRDefault="00EA0DA7" w:rsidP="002C73E7">
      <w:pPr>
        <w:tabs>
          <w:tab w:val="left" w:pos="4536"/>
          <w:tab w:val="left" w:pos="8364"/>
        </w:tabs>
        <w:ind w:left="-360" w:right="-157"/>
        <w:rPr>
          <w:rFonts w:ascii="Arial" w:hAnsi="Arial" w:cs="Arial"/>
          <w:color w:val="FF0000"/>
          <w:sz w:val="10"/>
          <w:szCs w:val="10"/>
        </w:rPr>
      </w:pPr>
    </w:p>
    <w:tbl>
      <w:tblPr>
        <w:tblStyle w:val="Tabellenraster"/>
        <w:tblW w:w="9999" w:type="dxa"/>
        <w:tblInd w:w="-252" w:type="dxa"/>
        <w:tblLook w:val="01E0" w:firstRow="1" w:lastRow="1" w:firstColumn="1" w:lastColumn="1" w:noHBand="0" w:noVBand="0"/>
      </w:tblPr>
      <w:tblGrid>
        <w:gridCol w:w="4046"/>
        <w:gridCol w:w="4536"/>
        <w:gridCol w:w="1417"/>
      </w:tblGrid>
      <w:tr w:rsidR="001D1079" w:rsidTr="00AD55FE">
        <w:tc>
          <w:tcPr>
            <w:tcW w:w="9999" w:type="dxa"/>
            <w:gridSpan w:val="3"/>
            <w:shd w:val="clear" w:color="auto" w:fill="FBD4B4" w:themeFill="accent6" w:themeFillTint="66"/>
          </w:tcPr>
          <w:p w:rsidR="001D1079" w:rsidRPr="000151D1" w:rsidRDefault="001D1079" w:rsidP="00F30534">
            <w:pPr>
              <w:spacing w:before="80" w:after="60"/>
              <w:rPr>
                <w:rFonts w:ascii="Arial" w:hAnsi="Arial" w:cs="Arial"/>
                <w:sz w:val="26"/>
                <w:szCs w:val="26"/>
              </w:rPr>
            </w:pPr>
            <w:r w:rsidRPr="000151D1">
              <w:rPr>
                <w:rFonts w:ascii="Arial" w:hAnsi="Arial" w:cs="Arial"/>
                <w:b/>
                <w:sz w:val="26"/>
                <w:szCs w:val="26"/>
              </w:rPr>
              <w:t>Ansprechpartner</w:t>
            </w:r>
          </w:p>
        </w:tc>
      </w:tr>
      <w:tr w:rsidR="001D1079" w:rsidRPr="00BC0D6C" w:rsidTr="00431789">
        <w:tc>
          <w:tcPr>
            <w:tcW w:w="4046" w:type="dxa"/>
          </w:tcPr>
          <w:p w:rsidR="001D1079" w:rsidRPr="0040604B" w:rsidRDefault="001D1079" w:rsidP="0036329D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Gesetzliche Unfallversicherung</w:t>
            </w:r>
            <w:r w:rsidR="008F641D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8F641D">
              <w:rPr>
                <w:rFonts w:ascii="Arial" w:hAnsi="Arial" w:cs="Arial"/>
                <w:sz w:val="22"/>
                <w:szCs w:val="22"/>
              </w:rPr>
              <w:br/>
            </w:r>
            <w:r w:rsidRPr="0039560E">
              <w:rPr>
                <w:rFonts w:ascii="Arial" w:hAnsi="Arial" w:cs="Arial"/>
                <w:sz w:val="18"/>
                <w:szCs w:val="18"/>
              </w:rPr>
              <w:t>für Mitarbeite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>nde</w:t>
            </w:r>
            <w:r w:rsidRPr="0039560E">
              <w:rPr>
                <w:rFonts w:ascii="Arial" w:hAnsi="Arial" w:cs="Arial"/>
                <w:sz w:val="18"/>
                <w:szCs w:val="18"/>
              </w:rPr>
              <w:t xml:space="preserve"> der 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>Einrichtung</w:t>
            </w:r>
            <w:r w:rsidR="0039560E">
              <w:rPr>
                <w:rFonts w:ascii="Arial" w:hAnsi="Arial" w:cs="Arial"/>
                <w:sz w:val="18"/>
                <w:szCs w:val="18"/>
              </w:rPr>
              <w:t>en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 xml:space="preserve"> bzw. </w:t>
            </w:r>
            <w:r w:rsidRPr="0039560E">
              <w:rPr>
                <w:rFonts w:ascii="Arial" w:hAnsi="Arial" w:cs="Arial"/>
                <w:sz w:val="18"/>
                <w:szCs w:val="18"/>
              </w:rPr>
              <w:t>Kirchengemeinde</w:t>
            </w:r>
            <w:r w:rsidR="0039560E">
              <w:rPr>
                <w:rFonts w:ascii="Arial" w:hAnsi="Arial" w:cs="Arial"/>
                <w:sz w:val="18"/>
                <w:szCs w:val="18"/>
              </w:rPr>
              <w:t>n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 xml:space="preserve"> (Mesner, </w:t>
            </w:r>
            <w:r w:rsidR="0039560E" w:rsidRPr="0039560E">
              <w:rPr>
                <w:rFonts w:ascii="Arial" w:hAnsi="Arial" w:cs="Arial"/>
                <w:sz w:val="18"/>
                <w:szCs w:val="18"/>
              </w:rPr>
              <w:t>Organist</w:t>
            </w:r>
            <w:r w:rsidR="0039560E">
              <w:rPr>
                <w:rFonts w:ascii="Arial" w:hAnsi="Arial" w:cs="Arial"/>
                <w:sz w:val="18"/>
                <w:szCs w:val="18"/>
              </w:rPr>
              <w:t>en</w:t>
            </w:r>
            <w:r w:rsidR="0039560E" w:rsidRPr="0039560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>Hausmeister</w:t>
            </w:r>
            <w:r w:rsidR="0039560E">
              <w:rPr>
                <w:rFonts w:ascii="Arial" w:hAnsi="Arial" w:cs="Arial"/>
                <w:sz w:val="18"/>
                <w:szCs w:val="18"/>
              </w:rPr>
              <w:t>,</w:t>
            </w:r>
            <w:r w:rsidRPr="0039560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39560E">
              <w:rPr>
                <w:rFonts w:ascii="Arial" w:hAnsi="Arial" w:cs="Arial"/>
                <w:sz w:val="18"/>
                <w:szCs w:val="18"/>
              </w:rPr>
              <w:t>Mitarb</w:t>
            </w:r>
            <w:proofErr w:type="spellEnd"/>
            <w:r w:rsidR="0039560E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36329D">
              <w:rPr>
                <w:rFonts w:ascii="Arial" w:hAnsi="Arial" w:cs="Arial"/>
                <w:sz w:val="18"/>
                <w:szCs w:val="18"/>
              </w:rPr>
              <w:t>i</w:t>
            </w:r>
            <w:r w:rsidR="0039560E">
              <w:rPr>
                <w:rFonts w:ascii="Arial" w:hAnsi="Arial" w:cs="Arial"/>
                <w:sz w:val="18"/>
                <w:szCs w:val="18"/>
              </w:rPr>
              <w:t>m P</w:t>
            </w:r>
            <w:r w:rsidR="0039560E" w:rsidRPr="0039560E">
              <w:rPr>
                <w:rFonts w:ascii="Arial" w:hAnsi="Arial" w:cs="Arial"/>
                <w:sz w:val="18"/>
                <w:szCs w:val="18"/>
              </w:rPr>
              <w:t xml:space="preserve">farramt, </w:t>
            </w:r>
            <w:r w:rsidRPr="0039560E">
              <w:rPr>
                <w:rFonts w:ascii="Arial" w:hAnsi="Arial" w:cs="Arial"/>
                <w:sz w:val="18"/>
                <w:szCs w:val="18"/>
              </w:rPr>
              <w:t>etc.</w:t>
            </w:r>
            <w:r w:rsidR="0039560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953" w:type="dxa"/>
            <w:gridSpan w:val="2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D0438C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1" locked="0" layoutInCell="1" allowOverlap="1" wp14:anchorId="17AC2757" wp14:editId="426DF15F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46990</wp:posOffset>
                  </wp:positionV>
                  <wp:extent cx="946785" cy="402590"/>
                  <wp:effectExtent l="0" t="0" r="5715" b="0"/>
                  <wp:wrapTight wrapText="bothSides">
                    <wp:wrapPolygon edited="0">
                      <wp:start x="0" y="0"/>
                      <wp:lineTo x="0" y="20442"/>
                      <wp:lineTo x="21296" y="20442"/>
                      <wp:lineTo x="21296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t="25000" r="69009" b="63958"/>
                          <a:stretch/>
                        </pic:blipFill>
                        <pic:spPr bwMode="auto">
                          <a:xfrm>
                            <a:off x="0" y="0"/>
                            <a:ext cx="94678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Verwaltungsberufsgenossenschaft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sz w:val="22"/>
                <w:szCs w:val="22"/>
              </w:rPr>
              <w:t>Bezirksverwaltung Ludwigsburg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Martin - Luther - Straße 79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>71636 Ludwigsburg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07141 919-0</w:t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8F641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Gesetzliche Unfallversicherung</w:t>
            </w:r>
            <w:r w:rsidR="008F641D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8F641D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39560E">
              <w:rPr>
                <w:rFonts w:ascii="Arial" w:hAnsi="Arial" w:cs="Arial"/>
                <w:sz w:val="18"/>
                <w:szCs w:val="18"/>
              </w:rPr>
              <w:t xml:space="preserve">für 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 xml:space="preserve">Mitarbeitende in </w:t>
            </w:r>
            <w:r w:rsidRPr="0039560E">
              <w:rPr>
                <w:rFonts w:ascii="Arial" w:hAnsi="Arial" w:cs="Arial"/>
                <w:sz w:val="18"/>
                <w:szCs w:val="18"/>
              </w:rPr>
              <w:t>Sozialstation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>en</w:t>
            </w:r>
            <w:r w:rsidRPr="0039560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 xml:space="preserve">der </w:t>
            </w:r>
            <w:r w:rsidRPr="0039560E">
              <w:rPr>
                <w:rFonts w:ascii="Arial" w:hAnsi="Arial" w:cs="Arial"/>
                <w:sz w:val="18"/>
                <w:szCs w:val="18"/>
              </w:rPr>
              <w:t>Nachbarschaftshilfe,</w:t>
            </w:r>
            <w:r w:rsidR="008F641D" w:rsidRPr="0039560E">
              <w:rPr>
                <w:rFonts w:ascii="Arial" w:hAnsi="Arial" w:cs="Arial"/>
                <w:sz w:val="18"/>
                <w:szCs w:val="18"/>
              </w:rPr>
              <w:t xml:space="preserve"> der Kindertagesstätten</w:t>
            </w:r>
            <w:r w:rsidRPr="0039560E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</w:tc>
        <w:tc>
          <w:tcPr>
            <w:tcW w:w="5953" w:type="dxa"/>
            <w:gridSpan w:val="2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D0438C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7456" behindDoc="1" locked="0" layoutInCell="1" allowOverlap="1" wp14:anchorId="0ED1AF45" wp14:editId="1D3D90CF">
                  <wp:simplePos x="0" y="0"/>
                  <wp:positionH relativeFrom="column">
                    <wp:posOffset>2883535</wp:posOffset>
                  </wp:positionH>
                  <wp:positionV relativeFrom="paragraph">
                    <wp:posOffset>122555</wp:posOffset>
                  </wp:positionV>
                  <wp:extent cx="989965" cy="434975"/>
                  <wp:effectExtent l="0" t="0" r="635" b="3175"/>
                  <wp:wrapTight wrapText="bothSides">
                    <wp:wrapPolygon edited="0">
                      <wp:start x="0" y="0"/>
                      <wp:lineTo x="0" y="20812"/>
                      <wp:lineTo x="21198" y="20812"/>
                      <wp:lineTo x="21198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2" t="18959" r="69920" b="69166"/>
                          <a:stretch/>
                        </pic:blipFill>
                        <pic:spPr bwMode="auto">
                          <a:xfrm>
                            <a:off x="0" y="0"/>
                            <a:ext cx="989965" cy="4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04B">
              <w:rPr>
                <w:rFonts w:ascii="Arial" w:hAnsi="Arial" w:cs="Arial"/>
                <w:sz w:val="22"/>
                <w:szCs w:val="22"/>
              </w:rPr>
              <w:t>Berufsgenossenschaft für Gesundheits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0604B">
              <w:rPr>
                <w:rFonts w:ascii="Arial" w:hAnsi="Arial" w:cs="Arial"/>
                <w:sz w:val="22"/>
                <w:szCs w:val="22"/>
              </w:rPr>
              <w:t>dienst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0604B">
              <w:rPr>
                <w:rFonts w:ascii="Arial" w:hAnsi="Arial" w:cs="Arial"/>
                <w:sz w:val="22"/>
                <w:szCs w:val="22"/>
              </w:rPr>
              <w:t>und Wohlfahrtspflege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40604B">
              <w:rPr>
                <w:rFonts w:ascii="Arial" w:hAnsi="Arial" w:cs="Arial"/>
                <w:sz w:val="22"/>
                <w:szCs w:val="22"/>
              </w:rPr>
              <w:t>Bezi</w:t>
            </w:r>
            <w:r>
              <w:rPr>
                <w:rFonts w:ascii="Arial" w:hAnsi="Arial" w:cs="Arial"/>
                <w:sz w:val="22"/>
                <w:szCs w:val="22"/>
              </w:rPr>
              <w:t>rksverwaltung Karlsruhe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Philipp - </w:t>
            </w:r>
            <w:r w:rsidRPr="0040604B">
              <w:rPr>
                <w:rFonts w:ascii="Arial" w:hAnsi="Arial" w:cs="Arial"/>
                <w:sz w:val="22"/>
                <w:szCs w:val="22"/>
              </w:rPr>
              <w:t>Reis - Str. 3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>76137 Karlsruhe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0721 9720-0</w:t>
            </w:r>
          </w:p>
        </w:tc>
      </w:tr>
      <w:tr w:rsidR="001D1079" w:rsidTr="00431789">
        <w:tc>
          <w:tcPr>
            <w:tcW w:w="4046" w:type="dxa"/>
          </w:tcPr>
          <w:p w:rsidR="001D1079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Unfallkasse Baden-Württemberg</w:t>
            </w:r>
          </w:p>
          <w:p w:rsidR="001D1079" w:rsidRPr="0039560E" w:rsidRDefault="001D1079" w:rsidP="001D1079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  <w:r w:rsidRPr="0039560E">
              <w:rPr>
                <w:rFonts w:ascii="Arial" w:hAnsi="Arial" w:cs="Arial"/>
                <w:sz w:val="18"/>
                <w:szCs w:val="18"/>
              </w:rPr>
              <w:t>für Kinder in Kindertagesstätten</w:t>
            </w:r>
          </w:p>
        </w:tc>
        <w:tc>
          <w:tcPr>
            <w:tcW w:w="5953" w:type="dxa"/>
            <w:gridSpan w:val="2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open_sansregular" w:hAnsi="open_sansregular"/>
                <w:noProof/>
                <w:color w:val="2295CF"/>
              </w:rPr>
              <w:drawing>
                <wp:anchor distT="0" distB="0" distL="114300" distR="114300" simplePos="0" relativeHeight="251668480" behindDoc="1" locked="0" layoutInCell="1" allowOverlap="1" wp14:anchorId="5DE90527" wp14:editId="4F778C99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52705</wp:posOffset>
                  </wp:positionV>
                  <wp:extent cx="791845" cy="292100"/>
                  <wp:effectExtent l="0" t="0" r="8255" b="0"/>
                  <wp:wrapTight wrapText="bothSides">
                    <wp:wrapPolygon edited="0">
                      <wp:start x="520" y="0"/>
                      <wp:lineTo x="0" y="1409"/>
                      <wp:lineTo x="0" y="7043"/>
                      <wp:lineTo x="5196" y="19722"/>
                      <wp:lineTo x="21306" y="19722"/>
                      <wp:lineTo x="21306" y="0"/>
                      <wp:lineTo x="4677" y="0"/>
                      <wp:lineTo x="520" y="0"/>
                    </wp:wrapPolygon>
                  </wp:wrapTight>
                  <wp:docPr id="6" name="Grafik 6" descr="Unfallkasse Baden-Württember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fallkasse Baden-Württember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Unfallkasse Baden-Württemberg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Augsburger Str. 700</w:t>
            </w:r>
            <w:r>
              <w:rPr>
                <w:rFonts w:ascii="Arial" w:hAnsi="Arial" w:cs="Arial"/>
                <w:sz w:val="22"/>
                <w:szCs w:val="22"/>
              </w:rPr>
              <w:br/>
              <w:t>70329 Stuttgart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1C16">
              <w:rPr>
                <w:rFonts w:ascii="Arial" w:hAnsi="Arial" w:cs="Arial"/>
                <w:sz w:val="22"/>
                <w:szCs w:val="22"/>
              </w:rPr>
              <w:t>Tel</w:t>
            </w:r>
            <w:r>
              <w:rPr>
                <w:rFonts w:ascii="Arial" w:hAnsi="Arial" w:cs="Arial"/>
                <w:sz w:val="22"/>
                <w:szCs w:val="22"/>
              </w:rPr>
              <w:t>.:</w:t>
            </w:r>
            <w:r w:rsidRPr="008D1C16">
              <w:rPr>
                <w:rFonts w:ascii="Arial" w:hAnsi="Arial" w:cs="Arial"/>
                <w:sz w:val="22"/>
                <w:szCs w:val="22"/>
              </w:rPr>
              <w:t xml:space="preserve"> 0711 9321-</w:t>
            </w:r>
            <w:r w:rsidR="008720B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D1C16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3D01B3" w:rsidTr="003D01B3">
        <w:tc>
          <w:tcPr>
            <w:tcW w:w="4046" w:type="dxa"/>
          </w:tcPr>
          <w:p w:rsidR="003D01B3" w:rsidRPr="003D01B3" w:rsidRDefault="003D01B3" w:rsidP="003D01B3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3D01B3">
              <w:rPr>
                <w:rStyle w:val="Fett"/>
                <w:rFonts w:ascii="Arial" w:hAnsi="Arial" w:cs="Arial"/>
                <w:sz w:val="22"/>
                <w:szCs w:val="22"/>
              </w:rPr>
              <w:t>Sozialversicherung für Landwirt</w:t>
            </w:r>
            <w:r>
              <w:rPr>
                <w:rStyle w:val="Fett"/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3D01B3">
              <w:rPr>
                <w:rStyle w:val="Fett"/>
                <w:rFonts w:ascii="Arial" w:hAnsi="Arial" w:cs="Arial"/>
                <w:sz w:val="22"/>
                <w:szCs w:val="22"/>
              </w:rPr>
              <w:t>schaft</w:t>
            </w:r>
            <w:proofErr w:type="spellEnd"/>
            <w:r w:rsidRPr="003D01B3">
              <w:rPr>
                <w:rStyle w:val="Fett"/>
                <w:rFonts w:ascii="Arial" w:hAnsi="Arial" w:cs="Arial"/>
                <w:sz w:val="22"/>
                <w:szCs w:val="22"/>
              </w:rPr>
              <w:t xml:space="preserve">, Forsten und Gartenbau </w:t>
            </w:r>
            <w:r w:rsidRPr="003D01B3">
              <w:rPr>
                <w:rStyle w:val="Fett"/>
                <w:rFonts w:ascii="Arial" w:hAnsi="Arial" w:cs="Arial"/>
                <w:b w:val="0"/>
                <w:sz w:val="22"/>
                <w:szCs w:val="22"/>
              </w:rPr>
              <w:t>(SVLFG)</w:t>
            </w:r>
            <w:r>
              <w:rPr>
                <w:rStyle w:val="Fett"/>
                <w:rFonts w:ascii="Arial" w:hAnsi="Arial" w:cs="Arial"/>
                <w:b w:val="0"/>
                <w:sz w:val="18"/>
                <w:szCs w:val="18"/>
              </w:rPr>
              <w:br/>
            </w:r>
            <w:r w:rsidRPr="003D01B3">
              <w:rPr>
                <w:rStyle w:val="Fett"/>
                <w:rFonts w:ascii="Arial" w:hAnsi="Arial" w:cs="Arial"/>
                <w:b w:val="0"/>
                <w:sz w:val="10"/>
                <w:szCs w:val="10"/>
              </w:rPr>
              <w:br/>
            </w:r>
            <w:r w:rsidRPr="003D01B3">
              <w:rPr>
                <w:rStyle w:val="Fett"/>
                <w:rFonts w:ascii="Arial" w:hAnsi="Arial" w:cs="Arial"/>
                <w:b w:val="0"/>
                <w:sz w:val="18"/>
                <w:szCs w:val="18"/>
              </w:rPr>
              <w:t>für Mitarbeitende auf Friedhöfen</w:t>
            </w:r>
          </w:p>
        </w:tc>
        <w:tc>
          <w:tcPr>
            <w:tcW w:w="4536" w:type="dxa"/>
            <w:tcBorders>
              <w:right w:val="nil"/>
            </w:tcBorders>
          </w:tcPr>
          <w:p w:rsidR="003D01B3" w:rsidRPr="003D01B3" w:rsidRDefault="003D01B3" w:rsidP="003D01B3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 w:rsidRPr="003D01B3">
              <w:rPr>
                <w:rFonts w:ascii="Arial" w:hAnsi="Arial" w:cs="Arial"/>
                <w:sz w:val="22"/>
                <w:szCs w:val="22"/>
              </w:rPr>
              <w:t>Geschäftsstelle Stuttgart</w:t>
            </w:r>
            <w:r w:rsidRPr="003D01B3">
              <w:rPr>
                <w:rFonts w:ascii="Arial" w:hAnsi="Arial" w:cs="Arial"/>
                <w:sz w:val="22"/>
                <w:szCs w:val="22"/>
              </w:rPr>
              <w:br/>
              <w:t>Vogelrainstraße 25</w:t>
            </w:r>
            <w:r w:rsidRPr="003D01B3">
              <w:rPr>
                <w:rFonts w:ascii="Arial" w:hAnsi="Arial" w:cs="Arial"/>
                <w:sz w:val="22"/>
                <w:szCs w:val="22"/>
              </w:rPr>
              <w:br/>
              <w:t xml:space="preserve">70199 Stuttgart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3D01B3">
              <w:rPr>
                <w:rFonts w:ascii="Arial" w:hAnsi="Arial" w:cs="Arial"/>
                <w:sz w:val="18"/>
                <w:szCs w:val="18"/>
              </w:rPr>
              <w:t>Zentrale Rufnummer der Hauptverwaltung</w:t>
            </w:r>
            <w:r w:rsidRPr="003D01B3">
              <w:rPr>
                <w:rFonts w:ascii="Arial" w:hAnsi="Arial" w:cs="Arial"/>
                <w:noProof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Tel.: </w:t>
            </w:r>
            <w:r w:rsidRPr="003D01B3">
              <w:rPr>
                <w:rFonts w:ascii="Arial" w:hAnsi="Arial" w:cs="Arial"/>
                <w:sz w:val="22"/>
                <w:szCs w:val="22"/>
              </w:rPr>
              <w:t>0561 785-0</w:t>
            </w:r>
          </w:p>
        </w:tc>
        <w:tc>
          <w:tcPr>
            <w:tcW w:w="1417" w:type="dxa"/>
            <w:tcBorders>
              <w:left w:val="nil"/>
            </w:tcBorders>
          </w:tcPr>
          <w:p w:rsidR="003D01B3" w:rsidRDefault="003D01B3" w:rsidP="00BE5280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77323"/>
              </w:rPr>
              <w:drawing>
                <wp:inline distT="0" distB="0" distL="0" distR="0" wp14:anchorId="6D7BA06B" wp14:editId="3AC60DA6">
                  <wp:extent cx="480060" cy="419100"/>
                  <wp:effectExtent l="0" t="0" r="0" b="0"/>
                  <wp:docPr id="2" name="Grafik 2" descr="Sozialversicherung für Landwirtschaft, Forsten und Gartenbau (SVLFG)">
                    <a:hlinkClick xmlns:a="http://schemas.openxmlformats.org/drawingml/2006/main" r:id="rId14" tooltip="&quot;SVLFG - Sozialversicherung für Landwirtschaft, Forsten und Gartenbau -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zialversicherung für Landwirtschaft, Forsten und Gartenbau (SVLFG)">
                            <a:hlinkClick r:id="rId14" tooltip="&quot;SVLFG - Sozialversicherung für Landwirtschaft, Forsten und Gartenbau -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80"/>
                          <a:stretch/>
                        </pic:blipFill>
                        <pic:spPr bwMode="auto">
                          <a:xfrm>
                            <a:off x="0" y="0"/>
                            <a:ext cx="4800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3D01B3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 xml:space="preserve">Für Sie zuständige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b/>
                <w:sz w:val="22"/>
                <w:szCs w:val="22"/>
              </w:rPr>
              <w:t>Fachkraft für Arbeitssicherheit</w:t>
            </w:r>
          </w:p>
        </w:tc>
        <w:tc>
          <w:tcPr>
            <w:tcW w:w="5953" w:type="dxa"/>
            <w:gridSpan w:val="2"/>
          </w:tcPr>
          <w:p w:rsidR="001D1079" w:rsidRPr="0040604B" w:rsidRDefault="00BE5280" w:rsidP="00BE5280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siehe </w:t>
            </w:r>
            <w:hyperlink r:id="rId16" w:history="1">
              <w:r w:rsidRPr="009504F9">
                <w:rPr>
                  <w:rStyle w:val="Hyperlink"/>
                  <w:rFonts w:ascii="Arial" w:hAnsi="Arial" w:cs="Arial"/>
                  <w:sz w:val="22"/>
                  <w:szCs w:val="22"/>
                </w:rPr>
                <w:t>www.Arbeitssicherheit.drs.de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Sachgebietsleitung</w:t>
            </w:r>
          </w:p>
        </w:tc>
        <w:tc>
          <w:tcPr>
            <w:tcW w:w="5953" w:type="dxa"/>
            <w:gridSpan w:val="2"/>
          </w:tcPr>
          <w:p w:rsidR="001D1079" w:rsidRPr="00F30534" w:rsidRDefault="001D1079" w:rsidP="00431789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 w:rsidRPr="00F30534">
              <w:rPr>
                <w:rFonts w:ascii="Arial" w:hAnsi="Arial" w:cs="Arial"/>
                <w:sz w:val="22"/>
                <w:szCs w:val="22"/>
              </w:rPr>
              <w:t xml:space="preserve">Dipl.- Ing. (FH) Roswitha Milla </w:t>
            </w:r>
          </w:p>
          <w:p w:rsidR="001D1079" w:rsidRPr="0040604B" w:rsidRDefault="001D1079" w:rsidP="00431789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Fachkraft für Arbeitssicherheit,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40604B">
              <w:rPr>
                <w:rFonts w:ascii="Arial" w:hAnsi="Arial" w:cs="Arial"/>
                <w:sz w:val="22"/>
                <w:szCs w:val="22"/>
              </w:rPr>
              <w:t>Abt</w:t>
            </w:r>
            <w:r>
              <w:rPr>
                <w:rFonts w:ascii="Arial" w:hAnsi="Arial" w:cs="Arial"/>
                <w:sz w:val="22"/>
                <w:szCs w:val="22"/>
              </w:rPr>
              <w:t>eilung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Zentr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Verwaltung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Bischof-Leiprecht-Zentrum </w:t>
            </w:r>
            <w:r>
              <w:rPr>
                <w:rFonts w:ascii="Arial" w:hAnsi="Arial" w:cs="Arial"/>
                <w:sz w:val="22"/>
                <w:szCs w:val="22"/>
              </w:rPr>
              <w:tab/>
              <w:t>Jahnstr. 32</w:t>
            </w:r>
            <w:r>
              <w:rPr>
                <w:rFonts w:ascii="Arial" w:hAnsi="Arial" w:cs="Arial"/>
                <w:sz w:val="22"/>
                <w:szCs w:val="22"/>
              </w:rPr>
              <w:br/>
              <w:t>70597 Stuttgart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 xml:space="preserve">Tel.: 0711/ 9791- 290 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40604B">
              <w:rPr>
                <w:rFonts w:ascii="Arial" w:hAnsi="Arial" w:cs="Arial"/>
                <w:sz w:val="22"/>
                <w:szCs w:val="22"/>
              </w:rPr>
              <w:t>E-Mail: rmilla@bo.drs.de</w:t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Betriebsarzt</w:t>
            </w:r>
          </w:p>
        </w:tc>
        <w:tc>
          <w:tcPr>
            <w:tcW w:w="5953" w:type="dxa"/>
            <w:gridSpan w:val="2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291781">
              <w:rPr>
                <w:rFonts w:ascii="Arial" w:hAnsi="Arial" w:cs="Arial"/>
                <w:sz w:val="22"/>
                <w:szCs w:val="22"/>
              </w:rPr>
              <w:t>Ltd. OA Dr. med. Marcus Bauer und Team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291781">
              <w:rPr>
                <w:rFonts w:ascii="Arial" w:hAnsi="Arial" w:cs="Arial"/>
                <w:sz w:val="22"/>
                <w:szCs w:val="22"/>
              </w:rPr>
              <w:t>Arbeitsmedizinisches Institut, Marienhosp</w:t>
            </w:r>
            <w:r w:rsidR="00E56C6B">
              <w:rPr>
                <w:rFonts w:ascii="Arial" w:hAnsi="Arial" w:cs="Arial"/>
                <w:sz w:val="22"/>
                <w:szCs w:val="22"/>
              </w:rPr>
              <w:t xml:space="preserve">ital Stuttgart </w:t>
            </w:r>
            <w:proofErr w:type="spellStart"/>
            <w:r w:rsidR="00E56C6B">
              <w:rPr>
                <w:rFonts w:ascii="Arial" w:hAnsi="Arial" w:cs="Arial"/>
                <w:sz w:val="22"/>
                <w:szCs w:val="22"/>
              </w:rPr>
              <w:t>Böheimstr</w:t>
            </w:r>
            <w:proofErr w:type="spellEnd"/>
            <w:r w:rsidR="00E56C6B">
              <w:rPr>
                <w:rFonts w:ascii="Arial" w:hAnsi="Arial" w:cs="Arial"/>
                <w:sz w:val="22"/>
                <w:szCs w:val="22"/>
              </w:rPr>
              <w:t>. 37   (Postanschrift)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91781">
              <w:rPr>
                <w:rFonts w:ascii="Arial" w:hAnsi="Arial" w:cs="Arial"/>
                <w:sz w:val="22"/>
                <w:szCs w:val="22"/>
              </w:rPr>
              <w:t xml:space="preserve">70199 Stuttgart </w:t>
            </w:r>
            <w:r w:rsidRPr="00291781"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0711/ 6489- 2190</w:t>
            </w: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40604B">
              <w:rPr>
                <w:rFonts w:ascii="Arial" w:hAnsi="Arial" w:cs="Arial"/>
                <w:sz w:val="22"/>
                <w:szCs w:val="22"/>
              </w:rPr>
              <w:t>E-Mail: betriebsarzt@Vinzenz.de</w:t>
            </w:r>
          </w:p>
        </w:tc>
      </w:tr>
      <w:tr w:rsidR="002A61D6" w:rsidTr="00431789">
        <w:tc>
          <w:tcPr>
            <w:tcW w:w="4046" w:type="dxa"/>
          </w:tcPr>
          <w:p w:rsidR="002A61D6" w:rsidRPr="0040604B" w:rsidRDefault="002A61D6" w:rsidP="002A61D6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Gewerbeaufsicht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Baden- Württemberg</w:t>
            </w:r>
          </w:p>
        </w:tc>
        <w:tc>
          <w:tcPr>
            <w:tcW w:w="5953" w:type="dxa"/>
            <w:gridSpan w:val="2"/>
          </w:tcPr>
          <w:p w:rsidR="00F6503C" w:rsidRDefault="00F6503C" w:rsidP="00F6503C">
            <w:pPr>
              <w:pStyle w:val="Default"/>
              <w:spacing w:before="80" w:after="60"/>
              <w:rPr>
                <w:color w:val="auto"/>
                <w:sz w:val="22"/>
                <w:szCs w:val="22"/>
              </w:rPr>
            </w:pPr>
            <w:r w:rsidRPr="00135D4A">
              <w:rPr>
                <w:color w:val="auto"/>
                <w:sz w:val="22"/>
                <w:szCs w:val="22"/>
              </w:rPr>
              <w:t>Erster Ansprechpartner ist die örtlich zuständige untere Verwaltungsbehörde (Landkreis bzw. Stadt)</w:t>
            </w:r>
          </w:p>
          <w:p w:rsidR="002A61D6" w:rsidRPr="00135D4A" w:rsidRDefault="00F6503C" w:rsidP="00F6503C">
            <w:pPr>
              <w:pStyle w:val="Default"/>
              <w:spacing w:before="80" w:after="60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135D4A" w:rsidRPr="00135D4A">
              <w:rPr>
                <w:sz w:val="22"/>
                <w:szCs w:val="22"/>
              </w:rPr>
              <w:t xml:space="preserve">uständige Person: </w:t>
            </w:r>
            <w:hyperlink r:id="rId17" w:history="1">
              <w:r w:rsidR="00561E46" w:rsidRPr="00135D4A">
                <w:rPr>
                  <w:rStyle w:val="Hyperlink"/>
                  <w:sz w:val="22"/>
                  <w:szCs w:val="22"/>
                </w:rPr>
                <w:t>http://gewerbeaufsicht.baden-wuerttemberg.de</w:t>
              </w:r>
            </w:hyperlink>
            <w:r w:rsidR="00561E46" w:rsidRPr="00135D4A">
              <w:rPr>
                <w:color w:val="auto"/>
                <w:sz w:val="22"/>
                <w:szCs w:val="22"/>
              </w:rPr>
              <w:t xml:space="preserve"> dann „Arbeitsschutz“ dann „Betriebsstandort</w:t>
            </w:r>
            <w:r>
              <w:rPr>
                <w:color w:val="auto"/>
                <w:sz w:val="22"/>
                <w:szCs w:val="22"/>
              </w:rPr>
              <w:t xml:space="preserve">“ </w:t>
            </w:r>
            <w:r>
              <w:rPr>
                <w:color w:val="auto"/>
                <w:sz w:val="22"/>
                <w:szCs w:val="22"/>
              </w:rPr>
              <w:br/>
            </w:r>
          </w:p>
        </w:tc>
      </w:tr>
    </w:tbl>
    <w:p w:rsidR="004018A6" w:rsidRDefault="004018A6"/>
    <w:p w:rsidR="00EA0DA7" w:rsidRPr="00167727" w:rsidRDefault="00EA0DA7">
      <w:pPr>
        <w:rPr>
          <w:sz w:val="16"/>
          <w:szCs w:val="16"/>
        </w:rPr>
      </w:pPr>
    </w:p>
    <w:tbl>
      <w:tblPr>
        <w:tblStyle w:val="Tabellenraster"/>
        <w:tblW w:w="10090" w:type="dxa"/>
        <w:tblInd w:w="-252" w:type="dxa"/>
        <w:tblLook w:val="01E0" w:firstRow="1" w:lastRow="1" w:firstColumn="1" w:lastColumn="1" w:noHBand="0" w:noVBand="0"/>
      </w:tblPr>
      <w:tblGrid>
        <w:gridCol w:w="4083"/>
        <w:gridCol w:w="6007"/>
      </w:tblGrid>
      <w:tr w:rsidR="00A54D17" w:rsidTr="00114ED2">
        <w:trPr>
          <w:trHeight w:val="477"/>
        </w:trPr>
        <w:tc>
          <w:tcPr>
            <w:tcW w:w="10089" w:type="dxa"/>
            <w:gridSpan w:val="2"/>
            <w:shd w:val="clear" w:color="auto" w:fill="FBD4B4" w:themeFill="accent6" w:themeFillTint="66"/>
          </w:tcPr>
          <w:p w:rsidR="00A54D17" w:rsidRPr="00985FA8" w:rsidRDefault="00A54D17" w:rsidP="001D1079">
            <w:pPr>
              <w:spacing w:before="120" w:after="60"/>
              <w:rPr>
                <w:b/>
                <w:sz w:val="30"/>
                <w:szCs w:val="30"/>
              </w:rPr>
            </w:pPr>
            <w:r w:rsidRPr="000151D1">
              <w:rPr>
                <w:rFonts w:ascii="Arial" w:hAnsi="Arial" w:cs="Arial"/>
                <w:b/>
                <w:sz w:val="26"/>
                <w:szCs w:val="26"/>
              </w:rPr>
              <w:t>Verantwortliche</w:t>
            </w:r>
            <w:r>
              <w:rPr>
                <w:rFonts w:ascii="Arial" w:hAnsi="Arial" w:cs="Arial"/>
                <w:b/>
                <w:sz w:val="26"/>
                <w:szCs w:val="26"/>
              </w:rPr>
              <w:t>/r</w:t>
            </w:r>
            <w:r w:rsidRPr="000151D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A54D17">
              <w:rPr>
                <w:rFonts w:ascii="Arial" w:hAnsi="Arial" w:cs="Arial"/>
                <w:b/>
                <w:sz w:val="26"/>
                <w:szCs w:val="26"/>
              </w:rPr>
              <w:t>für Arbeitssicherheit und Gesundheitsschutz</w:t>
            </w:r>
            <w:r w:rsidR="00D55900">
              <w:rPr>
                <w:rFonts w:ascii="Arial" w:hAnsi="Arial" w:cs="Arial"/>
                <w:b/>
                <w:sz w:val="26"/>
                <w:szCs w:val="26"/>
              </w:rPr>
              <w:t>, intern</w:t>
            </w:r>
          </w:p>
        </w:tc>
      </w:tr>
      <w:tr w:rsidR="00A54D17" w:rsidRPr="00A54D17" w:rsidTr="00114ED2">
        <w:trPr>
          <w:trHeight w:val="591"/>
        </w:trPr>
        <w:tc>
          <w:tcPr>
            <w:tcW w:w="4083" w:type="dxa"/>
          </w:tcPr>
          <w:p w:rsidR="00A54D17" w:rsidRPr="00A54D17" w:rsidRDefault="0069710A" w:rsidP="00E5350B">
            <w:pPr>
              <w:spacing w:before="80" w:after="60"/>
              <w:rPr>
                <w:sz w:val="20"/>
                <w:szCs w:val="20"/>
              </w:rPr>
            </w:pPr>
            <w:r w:rsidRPr="00A54D17">
              <w:rPr>
                <w:rFonts w:ascii="Arial" w:hAnsi="Arial" w:cs="Arial"/>
                <w:sz w:val="22"/>
                <w:szCs w:val="22"/>
              </w:rPr>
              <w:t xml:space="preserve">Pfarrer </w:t>
            </w:r>
            <w:r>
              <w:rPr>
                <w:rFonts w:ascii="Arial" w:hAnsi="Arial" w:cs="Arial"/>
                <w:sz w:val="22"/>
                <w:szCs w:val="22"/>
              </w:rPr>
              <w:t xml:space="preserve">/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Vorsitzender KGR </w:t>
            </w:r>
            <w:r w:rsidR="00E5350B"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z w:val="22"/>
                <w:szCs w:val="22"/>
              </w:rPr>
              <w:t>raft Amtes</w:t>
            </w:r>
            <w:r w:rsidR="001D1079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A54D17" w:rsidRPr="00A54D17" w:rsidRDefault="00A54D17" w:rsidP="00A54D17">
            <w:pPr>
              <w:spacing w:before="80" w:after="60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</w:tc>
      </w:tr>
      <w:tr w:rsidR="00A54D17" w:rsidRPr="00A54D17" w:rsidTr="00114ED2">
        <w:trPr>
          <w:trHeight w:val="641"/>
        </w:trPr>
        <w:tc>
          <w:tcPr>
            <w:tcW w:w="4083" w:type="dxa"/>
          </w:tcPr>
          <w:p w:rsidR="00A54D17" w:rsidRPr="00A54D17" w:rsidRDefault="0069710A" w:rsidP="0069710A">
            <w:pPr>
              <w:spacing w:before="80" w:after="60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Gewählte/r Vorsitzende/r KGR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A54D17" w:rsidRPr="00A54D17" w:rsidRDefault="00A54D17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114ED2">
        <w:trPr>
          <w:trHeight w:val="641"/>
        </w:trPr>
        <w:tc>
          <w:tcPr>
            <w:tcW w:w="4083" w:type="dxa"/>
          </w:tcPr>
          <w:p w:rsidR="00853495" w:rsidRPr="00F6503C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F6503C">
              <w:rPr>
                <w:rFonts w:ascii="Arial" w:hAnsi="Arial" w:cs="Arial"/>
                <w:sz w:val="22"/>
                <w:szCs w:val="22"/>
              </w:rPr>
              <w:t>Unternehmerbeauftragte/r</w:t>
            </w:r>
            <w:r w:rsidRPr="00F6503C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985FA8" w:rsidRDefault="00853495" w:rsidP="00BD2287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495" w:rsidTr="00114ED2">
        <w:trPr>
          <w:trHeight w:val="626"/>
        </w:trPr>
        <w:tc>
          <w:tcPr>
            <w:tcW w:w="4083" w:type="dxa"/>
          </w:tcPr>
          <w:p w:rsidR="00853495" w:rsidRPr="00C87CE4" w:rsidRDefault="00853495" w:rsidP="00F41630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C87CE4">
              <w:rPr>
                <w:rFonts w:ascii="Arial" w:hAnsi="Arial" w:cs="Arial"/>
                <w:sz w:val="22"/>
                <w:szCs w:val="22"/>
              </w:rPr>
              <w:t xml:space="preserve">Einrichtungsleiter/in </w:t>
            </w:r>
            <w:r w:rsidRPr="00C87CE4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985FA8" w:rsidRDefault="00853495" w:rsidP="00BD2287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495" w:rsidTr="00114ED2">
        <w:trPr>
          <w:trHeight w:val="641"/>
        </w:trPr>
        <w:tc>
          <w:tcPr>
            <w:tcW w:w="4083" w:type="dxa"/>
          </w:tcPr>
          <w:p w:rsidR="00853495" w:rsidRPr="00C87CE4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C87CE4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985FA8" w:rsidRDefault="00853495" w:rsidP="00BD2287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495" w:rsidTr="00114ED2">
        <w:trPr>
          <w:trHeight w:val="641"/>
        </w:trPr>
        <w:tc>
          <w:tcPr>
            <w:tcW w:w="4083" w:type="dxa"/>
          </w:tcPr>
          <w:p w:rsidR="00853495" w:rsidRDefault="00167727" w:rsidP="00853495">
            <w:pPr>
              <w:spacing w:before="80" w:after="60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2417C3" w:rsidRDefault="00853495" w:rsidP="00E212D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114ED2">
        <w:trPr>
          <w:trHeight w:val="641"/>
        </w:trPr>
        <w:tc>
          <w:tcPr>
            <w:tcW w:w="4083" w:type="dxa"/>
          </w:tcPr>
          <w:p w:rsidR="00853495" w:rsidRPr="00A54D17" w:rsidRDefault="00F41630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A54D17">
              <w:rPr>
                <w:rFonts w:ascii="Arial" w:hAnsi="Arial" w:cs="Arial"/>
                <w:sz w:val="22"/>
                <w:szCs w:val="22"/>
              </w:rPr>
              <w:t>Mitarbeitervertretung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2417C3" w:rsidRDefault="00853495" w:rsidP="00E212D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4D17" w:rsidTr="00114ED2">
        <w:trPr>
          <w:trHeight w:val="417"/>
        </w:trPr>
        <w:tc>
          <w:tcPr>
            <w:tcW w:w="10089" w:type="dxa"/>
            <w:gridSpan w:val="2"/>
            <w:shd w:val="clear" w:color="auto" w:fill="FABF8F" w:themeFill="accent6" w:themeFillTint="99"/>
          </w:tcPr>
          <w:p w:rsidR="00A54D17" w:rsidRPr="000151D1" w:rsidRDefault="00A54D17" w:rsidP="00B13833">
            <w:pPr>
              <w:spacing w:before="80" w:after="60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weitere Beteiligte, intern</w:t>
            </w:r>
            <w:r w:rsidRPr="002A06A8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081E3C">
              <w:rPr>
                <w:rFonts w:ascii="Arial" w:hAnsi="Arial" w:cs="Arial"/>
                <w:color w:val="0070C0"/>
                <w:sz w:val="22"/>
                <w:szCs w:val="22"/>
              </w:rPr>
              <w:tab/>
            </w:r>
            <w:r w:rsidR="00081E3C">
              <w:rPr>
                <w:rFonts w:ascii="Arial" w:hAnsi="Arial" w:cs="Arial"/>
                <w:color w:val="0070C0"/>
                <w:sz w:val="22"/>
                <w:szCs w:val="22"/>
              </w:rPr>
              <w:tab/>
            </w:r>
          </w:p>
        </w:tc>
      </w:tr>
      <w:tr w:rsidR="002A61D6" w:rsidTr="00114ED2">
        <w:trPr>
          <w:trHeight w:val="641"/>
        </w:trPr>
        <w:tc>
          <w:tcPr>
            <w:tcW w:w="4083" w:type="dxa"/>
          </w:tcPr>
          <w:p w:rsidR="002A61D6" w:rsidRPr="00F41630" w:rsidRDefault="002A61D6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F41630">
              <w:rPr>
                <w:rFonts w:ascii="Arial" w:hAnsi="Arial" w:cs="Arial"/>
                <w:sz w:val="22"/>
                <w:szCs w:val="22"/>
              </w:rPr>
              <w:t>Sicherheitsbeauftragte/r</w:t>
            </w:r>
            <w:r w:rsidR="00853495" w:rsidRPr="00F41630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2A61D6" w:rsidRPr="008F420D" w:rsidRDefault="002A61D6" w:rsidP="00431789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1D6" w:rsidTr="00114ED2">
        <w:trPr>
          <w:trHeight w:val="641"/>
        </w:trPr>
        <w:tc>
          <w:tcPr>
            <w:tcW w:w="4083" w:type="dxa"/>
          </w:tcPr>
          <w:p w:rsidR="002A61D6" w:rsidRPr="00F41630" w:rsidRDefault="002A61D6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F41630">
              <w:rPr>
                <w:rFonts w:ascii="Arial" w:hAnsi="Arial" w:cs="Arial"/>
                <w:sz w:val="22"/>
                <w:szCs w:val="22"/>
              </w:rPr>
              <w:t xml:space="preserve">Ersthelfer </w:t>
            </w:r>
            <w:r w:rsidR="00853495" w:rsidRPr="00F41630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2A61D6" w:rsidRPr="00081E3C" w:rsidRDefault="002A61D6" w:rsidP="00081E3C">
            <w:pPr>
              <w:spacing w:before="80" w:after="60"/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</w:tr>
      <w:tr w:rsidR="001D1079" w:rsidTr="00114ED2">
        <w:trPr>
          <w:trHeight w:val="641"/>
        </w:trPr>
        <w:tc>
          <w:tcPr>
            <w:tcW w:w="4083" w:type="dxa"/>
          </w:tcPr>
          <w:p w:rsidR="001D1079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1D1079" w:rsidRPr="002417C3" w:rsidRDefault="001D1079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1079" w:rsidTr="00114ED2">
        <w:trPr>
          <w:trHeight w:val="626"/>
        </w:trPr>
        <w:tc>
          <w:tcPr>
            <w:tcW w:w="4083" w:type="dxa"/>
          </w:tcPr>
          <w:p w:rsidR="001D1079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1D1079" w:rsidRPr="002417C3" w:rsidRDefault="001D1079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114ED2">
        <w:trPr>
          <w:trHeight w:val="641"/>
        </w:trPr>
        <w:tc>
          <w:tcPr>
            <w:tcW w:w="4083" w:type="dxa"/>
          </w:tcPr>
          <w:p w:rsidR="00853495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6007" w:type="dxa"/>
          </w:tcPr>
          <w:p w:rsidR="00853495" w:rsidRPr="002417C3" w:rsidRDefault="00853495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1C60" w:rsidTr="00114ED2">
        <w:trPr>
          <w:trHeight w:val="432"/>
        </w:trPr>
        <w:tc>
          <w:tcPr>
            <w:tcW w:w="10089" w:type="dxa"/>
            <w:gridSpan w:val="2"/>
            <w:shd w:val="clear" w:color="auto" w:fill="FABF8F" w:themeFill="accent6" w:themeFillTint="99"/>
          </w:tcPr>
          <w:p w:rsidR="00C71C60" w:rsidRPr="000151D1" w:rsidRDefault="0098736A" w:rsidP="00076245">
            <w:pPr>
              <w:spacing w:before="80" w:after="60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Angebote der Diözese zu Ihrer </w:t>
            </w:r>
            <w:r w:rsidR="00C71C60">
              <w:rPr>
                <w:rFonts w:ascii="Arial" w:hAnsi="Arial" w:cs="Arial"/>
                <w:b/>
                <w:sz w:val="26"/>
                <w:szCs w:val="26"/>
              </w:rPr>
              <w:t>Be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ratung </w:t>
            </w:r>
            <w:r w:rsidR="00C71C6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</w:tr>
      <w:tr w:rsidR="00E6070A" w:rsidRPr="00EE7D85" w:rsidTr="00114ED2">
        <w:trPr>
          <w:trHeight w:val="969"/>
        </w:trPr>
        <w:tc>
          <w:tcPr>
            <w:tcW w:w="4083" w:type="dxa"/>
          </w:tcPr>
          <w:p w:rsidR="00E6070A" w:rsidRDefault="00E6070A" w:rsidP="003C5572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bei Verdacht sexuellem Missbrauchs:</w:t>
            </w:r>
          </w:p>
          <w:p w:rsidR="00E6070A" w:rsidRPr="00EE7D85" w:rsidRDefault="00E6070A" w:rsidP="003C5572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Stabstelle Prävention</w:t>
            </w:r>
            <w:r>
              <w:rPr>
                <w:rFonts w:ascii="Arial" w:hAnsi="Arial" w:cs="Arial"/>
                <w:sz w:val="22"/>
                <w:szCs w:val="22"/>
              </w:rPr>
              <w:br/>
              <w:t>Kinder- und Jugendschutz im BO</w:t>
            </w:r>
          </w:p>
        </w:tc>
        <w:tc>
          <w:tcPr>
            <w:tcW w:w="6007" w:type="dxa"/>
          </w:tcPr>
          <w:p w:rsidR="00E6070A" w:rsidRPr="00EE7D85" w:rsidRDefault="00E6070A" w:rsidP="003C5572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Präventionsbeauftragte Sabine Hesse: 07472/169 – 385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hyperlink r:id="rId18" w:history="1">
              <w:r w:rsidRPr="0025109D">
                <w:rPr>
                  <w:rStyle w:val="Hyperlink"/>
                  <w:rFonts w:ascii="Arial" w:hAnsi="Arial" w:cs="Arial"/>
                  <w:sz w:val="22"/>
                  <w:szCs w:val="22"/>
                </w:rPr>
                <w:t>praevention@drs.de</w:t>
              </w:r>
            </w:hyperlink>
            <w:r w:rsidRPr="00B51EAD"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t xml:space="preserve">  </w:t>
            </w:r>
            <w:r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br/>
            </w:r>
            <w:hyperlink r:id="rId19" w:history="1">
              <w:r w:rsidRPr="00F74EBC">
                <w:rPr>
                  <w:rStyle w:val="Hyperlink"/>
                  <w:rFonts w:ascii="Arial" w:hAnsi="Arial" w:cs="Arial"/>
                  <w:sz w:val="22"/>
                  <w:szCs w:val="22"/>
                </w:rPr>
                <w:t>www.praevention.drs.de</w:t>
              </w:r>
            </w:hyperlink>
            <w:r>
              <w:rPr>
                <w:rStyle w:val="Hyperlink"/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71C60" w:rsidRPr="00EE7D85" w:rsidTr="00114ED2">
        <w:trPr>
          <w:trHeight w:val="641"/>
        </w:trPr>
        <w:tc>
          <w:tcPr>
            <w:tcW w:w="4083" w:type="dxa"/>
          </w:tcPr>
          <w:p w:rsidR="00C71C60" w:rsidRPr="00EE7D85" w:rsidRDefault="00C71C60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EE7D85">
              <w:rPr>
                <w:rFonts w:ascii="Arial" w:hAnsi="Arial" w:cs="Arial"/>
                <w:sz w:val="22"/>
                <w:szCs w:val="22"/>
              </w:rPr>
              <w:t>Mobbingberatungsstelle</w:t>
            </w:r>
            <w:r w:rsidR="007A52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für Dienst</w:t>
            </w:r>
            <w:r w:rsidR="008720B0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nehmer Diözese Rottenb</w:t>
            </w:r>
            <w:r w:rsidR="00B51EAD">
              <w:rPr>
                <w:rFonts w:ascii="Arial" w:hAnsi="Arial" w:cs="Arial"/>
                <w:color w:val="000000"/>
                <w:sz w:val="22"/>
                <w:szCs w:val="22"/>
              </w:rPr>
              <w:t>urg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-Stuttgar</w:t>
            </w:r>
            <w:r w:rsidR="00EE7D85" w:rsidRPr="00EE7D85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6007" w:type="dxa"/>
          </w:tcPr>
          <w:p w:rsidR="00C71C60" w:rsidRPr="00EE7D85" w:rsidRDefault="003435EF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Ansprechpartner</w:t>
            </w:r>
            <w:r w:rsidR="008720B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Johannes Straub: 07472/169 </w:t>
            </w:r>
            <w:r w:rsidR="00B51EAD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410</w:t>
            </w:r>
            <w:r w:rsidR="00D559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900">
              <w:rPr>
                <w:rFonts w:ascii="Arial" w:hAnsi="Arial" w:cs="Arial"/>
                <w:sz w:val="22"/>
                <w:szCs w:val="22"/>
              </w:rPr>
              <w:br/>
            </w:r>
            <w:hyperlink r:id="rId20" w:history="1">
              <w:r w:rsidR="00D55900" w:rsidRPr="0025109D">
                <w:rPr>
                  <w:rStyle w:val="Hyperlink"/>
                  <w:rFonts w:ascii="Arial" w:hAnsi="Arial" w:cs="Arial"/>
                  <w:sz w:val="22"/>
                  <w:szCs w:val="22"/>
                </w:rPr>
                <w:t>jstraub@bo.drs.de</w:t>
              </w:r>
            </w:hyperlink>
          </w:p>
        </w:tc>
      </w:tr>
      <w:tr w:rsidR="00E6070A" w:rsidTr="00114ED2">
        <w:trPr>
          <w:trHeight w:val="432"/>
        </w:trPr>
        <w:tc>
          <w:tcPr>
            <w:tcW w:w="10089" w:type="dxa"/>
            <w:gridSpan w:val="2"/>
            <w:shd w:val="clear" w:color="auto" w:fill="FABF8F" w:themeFill="accent6" w:themeFillTint="99"/>
          </w:tcPr>
          <w:p w:rsidR="00E6070A" w:rsidRPr="005B5592" w:rsidRDefault="00E6070A" w:rsidP="00E6070A">
            <w:pPr>
              <w:spacing w:before="80" w:after="60"/>
              <w:rPr>
                <w:b/>
                <w:sz w:val="26"/>
                <w:szCs w:val="26"/>
              </w:rPr>
            </w:pPr>
            <w:r w:rsidRPr="005B5592">
              <w:rPr>
                <w:rFonts w:ascii="Arial" w:hAnsi="Arial" w:cs="Arial"/>
                <w:b/>
                <w:sz w:val="26"/>
                <w:szCs w:val="26"/>
              </w:rPr>
              <w:t xml:space="preserve">Angebot Baden-Württemberg zu Ihrer Beratung  </w:t>
            </w:r>
          </w:p>
        </w:tc>
      </w:tr>
      <w:tr w:rsidR="00E6070A" w:rsidRPr="00EE7D85" w:rsidTr="00114ED2">
        <w:trPr>
          <w:trHeight w:val="716"/>
        </w:trPr>
        <w:tc>
          <w:tcPr>
            <w:tcW w:w="4083" w:type="dxa"/>
          </w:tcPr>
          <w:p w:rsidR="00E6070A" w:rsidRDefault="00CD6E2E" w:rsidP="005B5592">
            <w:pPr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Konflikt</w:t>
            </w:r>
            <w:r w:rsidR="00E6070A">
              <w:rPr>
                <w:rFonts w:ascii="Arial" w:hAnsi="Arial" w:cs="Arial"/>
                <w:sz w:val="22"/>
                <w:szCs w:val="22"/>
              </w:rPr>
              <w:t xml:space="preserve">hotline </w:t>
            </w:r>
            <w:r w:rsidRPr="00E6070A">
              <w:rPr>
                <w:rFonts w:ascii="Arial" w:hAnsi="Arial" w:cs="Arial"/>
                <w:sz w:val="22"/>
                <w:szCs w:val="22"/>
              </w:rPr>
              <w:t>Baden-Württemberg</w:t>
            </w:r>
            <w:r>
              <w:rPr>
                <w:rFonts w:ascii="Arial" w:hAnsi="Arial" w:cs="Arial"/>
                <w:sz w:val="22"/>
                <w:szCs w:val="22"/>
              </w:rPr>
              <w:t xml:space="preserve"> e.V.</w:t>
            </w:r>
          </w:p>
          <w:p w:rsidR="00CD6E2E" w:rsidRDefault="00CD6E2E" w:rsidP="005B5592">
            <w:pPr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Beratung bei Konflikten am Arbeitsplatz</w:t>
            </w:r>
          </w:p>
        </w:tc>
        <w:tc>
          <w:tcPr>
            <w:tcW w:w="6007" w:type="dxa"/>
          </w:tcPr>
          <w:p w:rsidR="00E6070A" w:rsidRDefault="00E6070A" w:rsidP="0069710A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0180 26</w:t>
            </w:r>
            <w:r w:rsidR="00CD6E2E">
              <w:rPr>
                <w:rFonts w:ascii="Arial" w:hAnsi="Arial" w:cs="Arial"/>
                <w:sz w:val="22"/>
                <w:szCs w:val="22"/>
              </w:rPr>
              <w:t xml:space="preserve">6 224 </w:t>
            </w:r>
            <w:r>
              <w:rPr>
                <w:rFonts w:ascii="Arial" w:hAnsi="Arial" w:cs="Arial"/>
                <w:sz w:val="22"/>
                <w:szCs w:val="22"/>
              </w:rPr>
              <w:t xml:space="preserve">64 </w:t>
            </w:r>
            <w:r w:rsidR="00CD6E2E">
              <w:rPr>
                <w:rFonts w:ascii="Arial" w:hAnsi="Arial" w:cs="Arial"/>
                <w:sz w:val="22"/>
                <w:szCs w:val="22"/>
              </w:rPr>
              <w:t xml:space="preserve">anonym und vertraulich  </w:t>
            </w:r>
            <w:r w:rsidR="00CD6E2E">
              <w:rPr>
                <w:rFonts w:ascii="Arial" w:hAnsi="Arial" w:cs="Arial"/>
                <w:sz w:val="22"/>
                <w:szCs w:val="22"/>
              </w:rPr>
              <w:br/>
              <w:t xml:space="preserve">zusätzlich Infos </w:t>
            </w:r>
            <w:r w:rsidR="0069710A">
              <w:rPr>
                <w:rFonts w:ascii="Arial" w:hAnsi="Arial" w:cs="Arial"/>
                <w:sz w:val="22"/>
                <w:szCs w:val="22"/>
              </w:rPr>
              <w:t>I</w:t>
            </w:r>
            <w:r w:rsidR="00CD6E2E">
              <w:rPr>
                <w:rFonts w:ascii="Arial" w:hAnsi="Arial" w:cs="Arial"/>
                <w:sz w:val="22"/>
                <w:szCs w:val="22"/>
              </w:rPr>
              <w:t xml:space="preserve">nternetseite: </w:t>
            </w:r>
            <w:hyperlink r:id="rId21" w:history="1">
              <w:r w:rsidR="00CD6E2E" w:rsidRPr="00A06B41">
                <w:rPr>
                  <w:rStyle w:val="Hyperlink"/>
                  <w:rFonts w:ascii="Arial" w:hAnsi="Arial" w:cs="Arial"/>
                  <w:sz w:val="22"/>
                  <w:szCs w:val="22"/>
                </w:rPr>
                <w:t>www.konflikthotline-bw.de</w:t>
              </w:r>
            </w:hyperlink>
            <w:r w:rsidR="00CD6E2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031BB8" w:rsidRPr="002C73E7" w:rsidRDefault="00CC417C" w:rsidP="00114ED2">
      <w:pPr>
        <w:ind w:left="-284" w:right="-3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7C46AC" w:rsidRPr="00853495">
        <w:rPr>
          <w:rFonts w:ascii="Arial" w:hAnsi="Arial" w:cs="Arial"/>
          <w:b/>
          <w:sz w:val="6"/>
          <w:szCs w:val="6"/>
        </w:rPr>
        <w:br/>
      </w:r>
      <w:r w:rsidR="00097A31" w:rsidRPr="002C73E7">
        <w:rPr>
          <w:rFonts w:ascii="Arial" w:hAnsi="Arial" w:cs="Arial"/>
          <w:b/>
          <w:sz w:val="22"/>
          <w:szCs w:val="22"/>
        </w:rPr>
        <w:t>Gesetzliche Unfallversicherung</w:t>
      </w:r>
      <w:r w:rsidR="00853495">
        <w:rPr>
          <w:rFonts w:ascii="Arial" w:hAnsi="Arial" w:cs="Arial"/>
          <w:b/>
          <w:sz w:val="22"/>
          <w:szCs w:val="22"/>
        </w:rPr>
        <w:t>en</w:t>
      </w:r>
      <w:r w:rsidR="00097A31" w:rsidRPr="002C73E7">
        <w:rPr>
          <w:rFonts w:ascii="Arial" w:hAnsi="Arial" w:cs="Arial"/>
          <w:b/>
          <w:sz w:val="22"/>
          <w:szCs w:val="22"/>
        </w:rPr>
        <w:t>:</w:t>
      </w:r>
      <w:r w:rsidR="00495763" w:rsidRPr="002C73E7">
        <w:rPr>
          <w:rFonts w:ascii="Arial" w:hAnsi="Arial" w:cs="Arial"/>
          <w:b/>
          <w:sz w:val="22"/>
          <w:szCs w:val="22"/>
        </w:rPr>
        <w:t xml:space="preserve">  </w:t>
      </w:r>
      <w:r w:rsidR="00495763" w:rsidRPr="002C73E7">
        <w:rPr>
          <w:rFonts w:ascii="Arial" w:hAnsi="Arial" w:cs="Arial"/>
          <w:b/>
          <w:sz w:val="22"/>
          <w:szCs w:val="22"/>
        </w:rPr>
        <w:br/>
      </w:r>
      <w:r w:rsidR="00A54D17" w:rsidRPr="002C73E7">
        <w:rPr>
          <w:rFonts w:ascii="Arial" w:hAnsi="Arial" w:cs="Arial"/>
          <w:sz w:val="22"/>
          <w:szCs w:val="22"/>
        </w:rPr>
        <w:t>Diese</w:t>
      </w:r>
      <w:r w:rsidR="00F109F8" w:rsidRPr="002C73E7">
        <w:rPr>
          <w:rFonts w:ascii="Arial" w:hAnsi="Arial" w:cs="Arial"/>
          <w:sz w:val="22"/>
          <w:szCs w:val="22"/>
        </w:rPr>
        <w:t xml:space="preserve"> </w:t>
      </w:r>
      <w:r w:rsidR="006B5F7F">
        <w:rPr>
          <w:rFonts w:ascii="Arial" w:hAnsi="Arial" w:cs="Arial"/>
          <w:sz w:val="22"/>
          <w:szCs w:val="22"/>
        </w:rPr>
        <w:t>ha</w:t>
      </w:r>
      <w:r w:rsidR="00853495">
        <w:rPr>
          <w:rFonts w:ascii="Arial" w:hAnsi="Arial" w:cs="Arial"/>
          <w:sz w:val="22"/>
          <w:szCs w:val="22"/>
        </w:rPr>
        <w:t>ben</w:t>
      </w:r>
      <w:r w:rsidR="006B5F7F">
        <w:rPr>
          <w:rFonts w:ascii="Arial" w:hAnsi="Arial" w:cs="Arial"/>
          <w:sz w:val="22"/>
          <w:szCs w:val="22"/>
        </w:rPr>
        <w:t xml:space="preserve"> bei </w:t>
      </w:r>
      <w:r w:rsidR="00097A31" w:rsidRPr="002C73E7">
        <w:rPr>
          <w:rFonts w:ascii="Arial" w:hAnsi="Arial" w:cs="Arial"/>
          <w:sz w:val="22"/>
          <w:szCs w:val="22"/>
        </w:rPr>
        <w:t xml:space="preserve">Arbeitsunfälle und Berufskrankheiten zu entschädigen. </w:t>
      </w:r>
      <w:r w:rsidR="00F109F8" w:rsidRPr="002C73E7">
        <w:rPr>
          <w:rFonts w:ascii="Arial" w:hAnsi="Arial" w:cs="Arial"/>
          <w:sz w:val="22"/>
          <w:szCs w:val="22"/>
        </w:rPr>
        <w:t xml:space="preserve">Deshalb sind Meldungen zu </w:t>
      </w:r>
      <w:r w:rsidR="00097A31" w:rsidRPr="002C73E7">
        <w:rPr>
          <w:rFonts w:ascii="Arial" w:hAnsi="Arial" w:cs="Arial"/>
          <w:sz w:val="22"/>
          <w:szCs w:val="22"/>
        </w:rPr>
        <w:t>Unf</w:t>
      </w:r>
      <w:r w:rsidR="00F109F8" w:rsidRPr="002C73E7">
        <w:rPr>
          <w:rFonts w:ascii="Arial" w:hAnsi="Arial" w:cs="Arial"/>
          <w:sz w:val="22"/>
          <w:szCs w:val="22"/>
        </w:rPr>
        <w:t>ä</w:t>
      </w:r>
      <w:r w:rsidR="00097A31" w:rsidRPr="002C73E7">
        <w:rPr>
          <w:rFonts w:ascii="Arial" w:hAnsi="Arial" w:cs="Arial"/>
          <w:sz w:val="22"/>
          <w:szCs w:val="22"/>
        </w:rPr>
        <w:t>ll</w:t>
      </w:r>
      <w:r w:rsidR="00F109F8" w:rsidRPr="002C73E7">
        <w:rPr>
          <w:rFonts w:ascii="Arial" w:hAnsi="Arial" w:cs="Arial"/>
          <w:sz w:val="22"/>
          <w:szCs w:val="22"/>
        </w:rPr>
        <w:t xml:space="preserve">en und  </w:t>
      </w:r>
      <w:r w:rsidR="00097A31" w:rsidRPr="002C73E7">
        <w:rPr>
          <w:rFonts w:ascii="Arial" w:hAnsi="Arial" w:cs="Arial"/>
          <w:sz w:val="22"/>
          <w:szCs w:val="22"/>
        </w:rPr>
        <w:t>Berufskrankheiten</w:t>
      </w:r>
      <w:r w:rsidR="00821CCC" w:rsidRPr="002C73E7">
        <w:rPr>
          <w:rFonts w:ascii="Arial" w:hAnsi="Arial" w:cs="Arial"/>
          <w:sz w:val="22"/>
          <w:szCs w:val="22"/>
        </w:rPr>
        <w:t xml:space="preserve"> an die jeweilige Be</w:t>
      </w:r>
      <w:r w:rsidR="00097A31" w:rsidRPr="002C73E7">
        <w:rPr>
          <w:rFonts w:ascii="Arial" w:hAnsi="Arial" w:cs="Arial"/>
          <w:sz w:val="22"/>
          <w:szCs w:val="22"/>
        </w:rPr>
        <w:t>zirksverwaltung</w:t>
      </w:r>
      <w:r w:rsidR="00821CCC" w:rsidRPr="002C73E7">
        <w:rPr>
          <w:rFonts w:ascii="Arial" w:hAnsi="Arial" w:cs="Arial"/>
          <w:sz w:val="22"/>
          <w:szCs w:val="22"/>
        </w:rPr>
        <w:t xml:space="preserve">, </w:t>
      </w:r>
      <w:r w:rsidRPr="002C73E7">
        <w:rPr>
          <w:rFonts w:ascii="Arial" w:hAnsi="Arial" w:cs="Arial"/>
          <w:sz w:val="22"/>
          <w:szCs w:val="22"/>
        </w:rPr>
        <w:t xml:space="preserve">an das </w:t>
      </w:r>
      <w:r w:rsidR="00821CCC" w:rsidRPr="002C73E7">
        <w:rPr>
          <w:rFonts w:ascii="Arial" w:hAnsi="Arial" w:cs="Arial"/>
          <w:sz w:val="22"/>
          <w:szCs w:val="22"/>
        </w:rPr>
        <w:t xml:space="preserve">Gewerbeaufsichtsamt und das Bischöfliche Ordinariat (R. </w:t>
      </w:r>
      <w:r w:rsidR="00315DDF">
        <w:rPr>
          <w:rFonts w:ascii="Arial" w:hAnsi="Arial" w:cs="Arial"/>
          <w:sz w:val="22"/>
          <w:szCs w:val="22"/>
        </w:rPr>
        <w:t>Milla, Kontaktdaten siehe oben)</w:t>
      </w:r>
      <w:r w:rsidR="00C87CE4">
        <w:rPr>
          <w:rFonts w:ascii="Arial" w:hAnsi="Arial" w:cs="Arial"/>
          <w:sz w:val="22"/>
          <w:szCs w:val="22"/>
        </w:rPr>
        <w:t xml:space="preserve"> zu senden</w:t>
      </w:r>
      <w:r w:rsidR="00097A31" w:rsidRPr="002C73E7">
        <w:rPr>
          <w:rFonts w:ascii="Arial" w:hAnsi="Arial" w:cs="Arial"/>
          <w:sz w:val="22"/>
          <w:szCs w:val="22"/>
        </w:rPr>
        <w:t>.</w:t>
      </w:r>
      <w:r w:rsidR="00495763" w:rsidRPr="002C73E7">
        <w:rPr>
          <w:rFonts w:ascii="Arial" w:hAnsi="Arial" w:cs="Arial"/>
          <w:sz w:val="22"/>
          <w:szCs w:val="22"/>
        </w:rPr>
        <w:t xml:space="preserve"> </w:t>
      </w:r>
      <w:r w:rsidR="00A54D17" w:rsidRPr="002C73E7">
        <w:rPr>
          <w:rFonts w:ascii="Arial" w:hAnsi="Arial" w:cs="Arial"/>
          <w:b/>
          <w:sz w:val="22"/>
          <w:szCs w:val="22"/>
        </w:rPr>
        <w:br/>
      </w:r>
      <w:r w:rsidR="00031BB8" w:rsidRPr="002C73E7">
        <w:rPr>
          <w:rFonts w:ascii="Arial" w:hAnsi="Arial" w:cs="Arial"/>
          <w:b/>
          <w:sz w:val="22"/>
          <w:szCs w:val="22"/>
        </w:rPr>
        <w:t>Mitarbeitervertretung:</w:t>
      </w:r>
      <w:r w:rsidR="00495763" w:rsidRPr="002C73E7">
        <w:rPr>
          <w:rFonts w:ascii="Arial" w:hAnsi="Arial" w:cs="Arial"/>
          <w:b/>
          <w:sz w:val="22"/>
          <w:szCs w:val="22"/>
        </w:rPr>
        <w:t xml:space="preserve"> </w:t>
      </w:r>
      <w:r w:rsidR="00495763" w:rsidRPr="002C73E7">
        <w:rPr>
          <w:rFonts w:ascii="Arial" w:hAnsi="Arial" w:cs="Arial"/>
          <w:b/>
          <w:sz w:val="22"/>
          <w:szCs w:val="22"/>
        </w:rPr>
        <w:br/>
      </w:r>
      <w:r w:rsidR="00031BB8" w:rsidRPr="002C73E7">
        <w:rPr>
          <w:rFonts w:ascii="Arial" w:hAnsi="Arial" w:cs="Arial"/>
          <w:sz w:val="22"/>
          <w:szCs w:val="22"/>
        </w:rPr>
        <w:t xml:space="preserve">Die Mitarbeitervertretung hat </w:t>
      </w:r>
      <w:r w:rsidR="00821CCC" w:rsidRPr="002C73E7">
        <w:rPr>
          <w:rFonts w:ascii="Arial" w:hAnsi="Arial" w:cs="Arial"/>
          <w:sz w:val="22"/>
          <w:szCs w:val="22"/>
        </w:rPr>
        <w:t xml:space="preserve">Aufgaben und Pflichten </w:t>
      </w:r>
      <w:r w:rsidR="00031BB8" w:rsidRPr="002C73E7">
        <w:rPr>
          <w:rFonts w:ascii="Arial" w:hAnsi="Arial" w:cs="Arial"/>
          <w:sz w:val="22"/>
          <w:szCs w:val="22"/>
        </w:rPr>
        <w:t>im Bereich Arbeits- u</w:t>
      </w:r>
      <w:r w:rsidR="002C73E7" w:rsidRPr="002C73E7">
        <w:rPr>
          <w:rFonts w:ascii="Arial" w:hAnsi="Arial" w:cs="Arial"/>
          <w:sz w:val="22"/>
          <w:szCs w:val="22"/>
        </w:rPr>
        <w:t>.</w:t>
      </w:r>
      <w:r w:rsidR="00031BB8" w:rsidRPr="002C73E7">
        <w:rPr>
          <w:rFonts w:ascii="Arial" w:hAnsi="Arial" w:cs="Arial"/>
          <w:sz w:val="22"/>
          <w:szCs w:val="22"/>
        </w:rPr>
        <w:t xml:space="preserve"> Gesundheitsschutz:</w:t>
      </w:r>
    </w:p>
    <w:p w:rsidR="00031BB8" w:rsidRPr="002C73E7" w:rsidRDefault="00031BB8" w:rsidP="00495763">
      <w:pPr>
        <w:pStyle w:val="Listenabsatz"/>
        <w:numPr>
          <w:ilvl w:val="0"/>
          <w:numId w:val="1"/>
        </w:numPr>
        <w:ind w:left="-284" w:right="-38" w:firstLine="0"/>
        <w:rPr>
          <w:rFonts w:ascii="Arial" w:hAnsi="Arial" w:cs="Arial"/>
          <w:sz w:val="22"/>
          <w:szCs w:val="22"/>
        </w:rPr>
      </w:pPr>
      <w:r w:rsidRPr="002C73E7">
        <w:rPr>
          <w:rFonts w:ascii="Arial" w:hAnsi="Arial" w:cs="Arial"/>
          <w:sz w:val="22"/>
          <w:szCs w:val="22"/>
        </w:rPr>
        <w:t>Mitbestimmung über Maßnahmen zur Unfallverhütung und Gesundheitsgefahren</w:t>
      </w:r>
    </w:p>
    <w:p w:rsidR="00031BB8" w:rsidRPr="00430F4D" w:rsidRDefault="00031BB8" w:rsidP="00430F4D">
      <w:pPr>
        <w:pStyle w:val="Listenabsatz"/>
        <w:numPr>
          <w:ilvl w:val="0"/>
          <w:numId w:val="1"/>
        </w:numPr>
        <w:ind w:left="-284" w:right="-38" w:firstLine="0"/>
        <w:rPr>
          <w:rFonts w:ascii="Arial" w:hAnsi="Arial" w:cs="Arial"/>
          <w:sz w:val="22"/>
          <w:szCs w:val="22"/>
        </w:rPr>
      </w:pPr>
      <w:r w:rsidRPr="002C73E7">
        <w:rPr>
          <w:rFonts w:ascii="Arial" w:hAnsi="Arial" w:cs="Arial"/>
          <w:sz w:val="22"/>
          <w:szCs w:val="22"/>
        </w:rPr>
        <w:t>Mitbestimmung bei der Bestellung von Sicherheitsbeauftragten etc.</w:t>
      </w:r>
      <w:r w:rsidR="003F2E06" w:rsidRPr="002C73E7">
        <w:rPr>
          <w:rFonts w:ascii="Arial" w:hAnsi="Arial" w:cs="Arial"/>
          <w:sz w:val="22"/>
          <w:szCs w:val="22"/>
        </w:rPr>
        <w:br/>
      </w:r>
      <w:r w:rsidR="00F06D60" w:rsidRPr="00430F4D">
        <w:rPr>
          <w:rFonts w:ascii="Arial" w:hAnsi="Arial" w:cs="Arial"/>
          <w:b/>
        </w:rPr>
        <w:tab/>
      </w:r>
      <w:r w:rsidR="00F06D60" w:rsidRPr="00430F4D">
        <w:rPr>
          <w:rFonts w:ascii="Arial" w:hAnsi="Arial" w:cs="Arial"/>
          <w:b/>
        </w:rPr>
        <w:tab/>
      </w:r>
      <w:r w:rsidR="00F06D60" w:rsidRPr="00430F4D">
        <w:rPr>
          <w:rFonts w:ascii="Arial" w:hAnsi="Arial" w:cs="Arial"/>
          <w:b/>
        </w:rPr>
        <w:tab/>
        <w:t xml:space="preserve">        </w:t>
      </w:r>
    </w:p>
    <w:sectPr w:rsidR="00031BB8" w:rsidRPr="00430F4D" w:rsidSect="00F109F8">
      <w:pgSz w:w="11906" w:h="16838"/>
      <w:pgMar w:top="993" w:right="746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EDB" w:rsidRDefault="001F4EDB" w:rsidP="00FD0417">
      <w:r>
        <w:separator/>
      </w:r>
    </w:p>
  </w:endnote>
  <w:endnote w:type="continuationSeparator" w:id="0">
    <w:p w:rsidR="001F4EDB" w:rsidRDefault="001F4EDB" w:rsidP="00FD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_sansregula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EDB" w:rsidRDefault="001F4EDB" w:rsidP="00FD0417">
      <w:r>
        <w:separator/>
      </w:r>
    </w:p>
  </w:footnote>
  <w:footnote w:type="continuationSeparator" w:id="0">
    <w:p w:rsidR="001F4EDB" w:rsidRDefault="001F4EDB" w:rsidP="00FD0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067"/>
    <w:multiLevelType w:val="multilevel"/>
    <w:tmpl w:val="0448C24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FC051E"/>
    <w:multiLevelType w:val="hybridMultilevel"/>
    <w:tmpl w:val="A9A24E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16FBD"/>
    <w:multiLevelType w:val="hybridMultilevel"/>
    <w:tmpl w:val="94A40052"/>
    <w:lvl w:ilvl="0" w:tplc="D846B2F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C79C0"/>
    <w:multiLevelType w:val="multilevel"/>
    <w:tmpl w:val="3650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836E6"/>
    <w:multiLevelType w:val="hybridMultilevel"/>
    <w:tmpl w:val="B67076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24F30"/>
    <w:multiLevelType w:val="hybridMultilevel"/>
    <w:tmpl w:val="473A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B070E"/>
    <w:multiLevelType w:val="multilevel"/>
    <w:tmpl w:val="9C5C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215858"/>
    <w:multiLevelType w:val="hybridMultilevel"/>
    <w:tmpl w:val="4C3E7848"/>
    <w:lvl w:ilvl="0" w:tplc="BAB40F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D65C6F"/>
    <w:multiLevelType w:val="multilevel"/>
    <w:tmpl w:val="909650F0"/>
    <w:lvl w:ilvl="0">
      <w:start w:val="1"/>
      <w:numFmt w:val="lowerLetter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D02DF"/>
    <w:multiLevelType w:val="multilevel"/>
    <w:tmpl w:val="BAE2F362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</w:rPr>
    </w:lvl>
    <w:lvl w:ilvl="1">
      <w:start w:val="1"/>
      <w:numFmt w:val="decimal"/>
      <w:lvlText w:val="%1.%2"/>
      <w:lvlJc w:val="left"/>
      <w:pPr>
        <w:ind w:left="495" w:hanging="49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>
    <w:nsid w:val="6E433D06"/>
    <w:multiLevelType w:val="hybridMultilevel"/>
    <w:tmpl w:val="BA609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963E71"/>
    <w:multiLevelType w:val="hybridMultilevel"/>
    <w:tmpl w:val="FA36A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93F01"/>
    <w:multiLevelType w:val="hybridMultilevel"/>
    <w:tmpl w:val="729C2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12"/>
  </w:num>
  <w:num w:numId="10">
    <w:abstractNumId w:val="5"/>
  </w:num>
  <w:num w:numId="11">
    <w:abstractNumId w:val="1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79"/>
    <w:rsid w:val="00002EEF"/>
    <w:rsid w:val="00002F81"/>
    <w:rsid w:val="00014904"/>
    <w:rsid w:val="00014D8F"/>
    <w:rsid w:val="000151D1"/>
    <w:rsid w:val="00025E22"/>
    <w:rsid w:val="00031BB8"/>
    <w:rsid w:val="00052260"/>
    <w:rsid w:val="000536E2"/>
    <w:rsid w:val="00061156"/>
    <w:rsid w:val="000633F8"/>
    <w:rsid w:val="00070E4A"/>
    <w:rsid w:val="00076245"/>
    <w:rsid w:val="0007695B"/>
    <w:rsid w:val="00081E3C"/>
    <w:rsid w:val="00087222"/>
    <w:rsid w:val="00091AB9"/>
    <w:rsid w:val="00097A31"/>
    <w:rsid w:val="000B7C1C"/>
    <w:rsid w:val="000C0F51"/>
    <w:rsid w:val="000E0423"/>
    <w:rsid w:val="000E356B"/>
    <w:rsid w:val="000E4936"/>
    <w:rsid w:val="001124A6"/>
    <w:rsid w:val="00114ED2"/>
    <w:rsid w:val="001262CF"/>
    <w:rsid w:val="001349A8"/>
    <w:rsid w:val="00135D4A"/>
    <w:rsid w:val="0014174E"/>
    <w:rsid w:val="0015470F"/>
    <w:rsid w:val="00167727"/>
    <w:rsid w:val="0017338E"/>
    <w:rsid w:val="001747A7"/>
    <w:rsid w:val="001841E4"/>
    <w:rsid w:val="001A6699"/>
    <w:rsid w:val="001C2CA4"/>
    <w:rsid w:val="001D0632"/>
    <w:rsid w:val="001D0E1C"/>
    <w:rsid w:val="001D1079"/>
    <w:rsid w:val="001F4EDB"/>
    <w:rsid w:val="00200F0D"/>
    <w:rsid w:val="002034E5"/>
    <w:rsid w:val="00210283"/>
    <w:rsid w:val="002250B1"/>
    <w:rsid w:val="002417C3"/>
    <w:rsid w:val="00243537"/>
    <w:rsid w:val="002668B8"/>
    <w:rsid w:val="00270B9C"/>
    <w:rsid w:val="0028607D"/>
    <w:rsid w:val="00291781"/>
    <w:rsid w:val="002947D4"/>
    <w:rsid w:val="002A06A8"/>
    <w:rsid w:val="002A61D6"/>
    <w:rsid w:val="002B513D"/>
    <w:rsid w:val="002C581E"/>
    <w:rsid w:val="002C73E7"/>
    <w:rsid w:val="002C77A8"/>
    <w:rsid w:val="002E096C"/>
    <w:rsid w:val="002E0A3F"/>
    <w:rsid w:val="00304C74"/>
    <w:rsid w:val="0031046E"/>
    <w:rsid w:val="00315DDF"/>
    <w:rsid w:val="003435EF"/>
    <w:rsid w:val="00354CEA"/>
    <w:rsid w:val="00357A9B"/>
    <w:rsid w:val="00360738"/>
    <w:rsid w:val="0036329D"/>
    <w:rsid w:val="00372AFA"/>
    <w:rsid w:val="00385E24"/>
    <w:rsid w:val="00394CE8"/>
    <w:rsid w:val="0039560E"/>
    <w:rsid w:val="003960D9"/>
    <w:rsid w:val="003B4542"/>
    <w:rsid w:val="003C397E"/>
    <w:rsid w:val="003C3DE9"/>
    <w:rsid w:val="003C6095"/>
    <w:rsid w:val="003D01B3"/>
    <w:rsid w:val="003D172D"/>
    <w:rsid w:val="003D3461"/>
    <w:rsid w:val="003D389C"/>
    <w:rsid w:val="003D448B"/>
    <w:rsid w:val="003E07EC"/>
    <w:rsid w:val="003E21AC"/>
    <w:rsid w:val="003F00C4"/>
    <w:rsid w:val="003F2E06"/>
    <w:rsid w:val="003F3C82"/>
    <w:rsid w:val="004018A6"/>
    <w:rsid w:val="0040604B"/>
    <w:rsid w:val="00430F4D"/>
    <w:rsid w:val="00431789"/>
    <w:rsid w:val="00437319"/>
    <w:rsid w:val="0045649C"/>
    <w:rsid w:val="00493A4D"/>
    <w:rsid w:val="00495763"/>
    <w:rsid w:val="004959D7"/>
    <w:rsid w:val="004C0615"/>
    <w:rsid w:val="004D4FFD"/>
    <w:rsid w:val="004D59DF"/>
    <w:rsid w:val="004E47CF"/>
    <w:rsid w:val="004E508E"/>
    <w:rsid w:val="004E510F"/>
    <w:rsid w:val="004F57F4"/>
    <w:rsid w:val="005020CD"/>
    <w:rsid w:val="0050548C"/>
    <w:rsid w:val="00511CAC"/>
    <w:rsid w:val="005233E6"/>
    <w:rsid w:val="00526A47"/>
    <w:rsid w:val="00532E6E"/>
    <w:rsid w:val="0053459C"/>
    <w:rsid w:val="00561E46"/>
    <w:rsid w:val="00591362"/>
    <w:rsid w:val="0059232D"/>
    <w:rsid w:val="005B1A0F"/>
    <w:rsid w:val="005B5592"/>
    <w:rsid w:val="005B5635"/>
    <w:rsid w:val="005C7318"/>
    <w:rsid w:val="005C772E"/>
    <w:rsid w:val="005E20E5"/>
    <w:rsid w:val="005E2DF6"/>
    <w:rsid w:val="005E5901"/>
    <w:rsid w:val="005F1D37"/>
    <w:rsid w:val="005F2643"/>
    <w:rsid w:val="005F7090"/>
    <w:rsid w:val="005F7D68"/>
    <w:rsid w:val="00615540"/>
    <w:rsid w:val="006351DF"/>
    <w:rsid w:val="00652B59"/>
    <w:rsid w:val="00653BA3"/>
    <w:rsid w:val="006620AE"/>
    <w:rsid w:val="00666843"/>
    <w:rsid w:val="00670285"/>
    <w:rsid w:val="006947FD"/>
    <w:rsid w:val="0069710A"/>
    <w:rsid w:val="006A2A52"/>
    <w:rsid w:val="006A2C48"/>
    <w:rsid w:val="006A3C94"/>
    <w:rsid w:val="006B36CC"/>
    <w:rsid w:val="006B39BC"/>
    <w:rsid w:val="006B5F7F"/>
    <w:rsid w:val="006C0A96"/>
    <w:rsid w:val="006C6971"/>
    <w:rsid w:val="006D6AD8"/>
    <w:rsid w:val="006F63D6"/>
    <w:rsid w:val="006F7CA4"/>
    <w:rsid w:val="00700DB3"/>
    <w:rsid w:val="0070224B"/>
    <w:rsid w:val="00712FF4"/>
    <w:rsid w:val="00717C26"/>
    <w:rsid w:val="00717F4A"/>
    <w:rsid w:val="00720A0D"/>
    <w:rsid w:val="00755BD4"/>
    <w:rsid w:val="00761102"/>
    <w:rsid w:val="0076400C"/>
    <w:rsid w:val="00773AFC"/>
    <w:rsid w:val="00787979"/>
    <w:rsid w:val="00792F2A"/>
    <w:rsid w:val="00793C85"/>
    <w:rsid w:val="007940B9"/>
    <w:rsid w:val="007A5253"/>
    <w:rsid w:val="007B65A0"/>
    <w:rsid w:val="007C46AC"/>
    <w:rsid w:val="007E2F10"/>
    <w:rsid w:val="00804369"/>
    <w:rsid w:val="008059AD"/>
    <w:rsid w:val="008133DC"/>
    <w:rsid w:val="00813BAB"/>
    <w:rsid w:val="00821CCC"/>
    <w:rsid w:val="00853495"/>
    <w:rsid w:val="008547B3"/>
    <w:rsid w:val="008643E4"/>
    <w:rsid w:val="008720B0"/>
    <w:rsid w:val="008758BE"/>
    <w:rsid w:val="008B297B"/>
    <w:rsid w:val="008C02AD"/>
    <w:rsid w:val="008C281E"/>
    <w:rsid w:val="008D06CC"/>
    <w:rsid w:val="008D1C16"/>
    <w:rsid w:val="008D366B"/>
    <w:rsid w:val="008E2CDF"/>
    <w:rsid w:val="008F420D"/>
    <w:rsid w:val="008F526C"/>
    <w:rsid w:val="008F641D"/>
    <w:rsid w:val="00964001"/>
    <w:rsid w:val="0098380F"/>
    <w:rsid w:val="00985FA8"/>
    <w:rsid w:val="0098736A"/>
    <w:rsid w:val="009B44B4"/>
    <w:rsid w:val="009C3126"/>
    <w:rsid w:val="009E2091"/>
    <w:rsid w:val="009E5837"/>
    <w:rsid w:val="009E60FA"/>
    <w:rsid w:val="009F4D4A"/>
    <w:rsid w:val="00A01120"/>
    <w:rsid w:val="00A1014B"/>
    <w:rsid w:val="00A23984"/>
    <w:rsid w:val="00A35EB8"/>
    <w:rsid w:val="00A379BC"/>
    <w:rsid w:val="00A54D17"/>
    <w:rsid w:val="00A57AF5"/>
    <w:rsid w:val="00A939EB"/>
    <w:rsid w:val="00A976B2"/>
    <w:rsid w:val="00AA280B"/>
    <w:rsid w:val="00AB3045"/>
    <w:rsid w:val="00AD1E12"/>
    <w:rsid w:val="00AD29D1"/>
    <w:rsid w:val="00AD55FE"/>
    <w:rsid w:val="00AE51B3"/>
    <w:rsid w:val="00AF4E90"/>
    <w:rsid w:val="00AF540F"/>
    <w:rsid w:val="00B0154E"/>
    <w:rsid w:val="00B0358C"/>
    <w:rsid w:val="00B1321F"/>
    <w:rsid w:val="00B13833"/>
    <w:rsid w:val="00B20967"/>
    <w:rsid w:val="00B25558"/>
    <w:rsid w:val="00B26183"/>
    <w:rsid w:val="00B3290C"/>
    <w:rsid w:val="00B452A8"/>
    <w:rsid w:val="00B50A31"/>
    <w:rsid w:val="00B51EAD"/>
    <w:rsid w:val="00B75EF7"/>
    <w:rsid w:val="00B94948"/>
    <w:rsid w:val="00B9767D"/>
    <w:rsid w:val="00BC0D6C"/>
    <w:rsid w:val="00BC460D"/>
    <w:rsid w:val="00BE1154"/>
    <w:rsid w:val="00BE22E5"/>
    <w:rsid w:val="00BE5280"/>
    <w:rsid w:val="00BF725C"/>
    <w:rsid w:val="00C215B5"/>
    <w:rsid w:val="00C71C60"/>
    <w:rsid w:val="00C7431A"/>
    <w:rsid w:val="00C870C4"/>
    <w:rsid w:val="00C87CE4"/>
    <w:rsid w:val="00C924B6"/>
    <w:rsid w:val="00CA6106"/>
    <w:rsid w:val="00CC417C"/>
    <w:rsid w:val="00CD311D"/>
    <w:rsid w:val="00CD6E2E"/>
    <w:rsid w:val="00D11ABC"/>
    <w:rsid w:val="00D140BE"/>
    <w:rsid w:val="00D2033F"/>
    <w:rsid w:val="00D21C01"/>
    <w:rsid w:val="00D309AA"/>
    <w:rsid w:val="00D53FB9"/>
    <w:rsid w:val="00D55900"/>
    <w:rsid w:val="00D76F58"/>
    <w:rsid w:val="00D86324"/>
    <w:rsid w:val="00D9407D"/>
    <w:rsid w:val="00DA2656"/>
    <w:rsid w:val="00DB705A"/>
    <w:rsid w:val="00DC3D98"/>
    <w:rsid w:val="00DC56A0"/>
    <w:rsid w:val="00DD0F7F"/>
    <w:rsid w:val="00DD148F"/>
    <w:rsid w:val="00DF5544"/>
    <w:rsid w:val="00E0529C"/>
    <w:rsid w:val="00E11A2A"/>
    <w:rsid w:val="00E12905"/>
    <w:rsid w:val="00E131C7"/>
    <w:rsid w:val="00E14FDA"/>
    <w:rsid w:val="00E21D89"/>
    <w:rsid w:val="00E363B2"/>
    <w:rsid w:val="00E36A23"/>
    <w:rsid w:val="00E37D93"/>
    <w:rsid w:val="00E443D6"/>
    <w:rsid w:val="00E5350B"/>
    <w:rsid w:val="00E56C6B"/>
    <w:rsid w:val="00E56E4B"/>
    <w:rsid w:val="00E57440"/>
    <w:rsid w:val="00E6070A"/>
    <w:rsid w:val="00EA0DA7"/>
    <w:rsid w:val="00EB3A70"/>
    <w:rsid w:val="00EB5319"/>
    <w:rsid w:val="00ED0D99"/>
    <w:rsid w:val="00ED2B2D"/>
    <w:rsid w:val="00ED6CB9"/>
    <w:rsid w:val="00ED6D60"/>
    <w:rsid w:val="00ED730D"/>
    <w:rsid w:val="00ED7F3E"/>
    <w:rsid w:val="00EE7D85"/>
    <w:rsid w:val="00EF731D"/>
    <w:rsid w:val="00EF7ED3"/>
    <w:rsid w:val="00F00FC4"/>
    <w:rsid w:val="00F06D60"/>
    <w:rsid w:val="00F079C8"/>
    <w:rsid w:val="00F109F8"/>
    <w:rsid w:val="00F30534"/>
    <w:rsid w:val="00F41630"/>
    <w:rsid w:val="00F605A9"/>
    <w:rsid w:val="00F6503C"/>
    <w:rsid w:val="00F65E29"/>
    <w:rsid w:val="00F755D7"/>
    <w:rsid w:val="00F87AEC"/>
    <w:rsid w:val="00F939FB"/>
    <w:rsid w:val="00F957CE"/>
    <w:rsid w:val="00FA47FF"/>
    <w:rsid w:val="00FA4FE0"/>
    <w:rsid w:val="00FA5623"/>
    <w:rsid w:val="00FD0417"/>
    <w:rsid w:val="00FD255C"/>
    <w:rsid w:val="00FD4B0E"/>
    <w:rsid w:val="00FF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31789"/>
    <w:pPr>
      <w:keepNext/>
      <w:outlineLvl w:val="0"/>
    </w:pPr>
    <w:rPr>
      <w:b/>
      <w:sz w:val="28"/>
      <w:szCs w:val="20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250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F7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D6A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6A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D04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D041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D04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0417"/>
    <w:rPr>
      <w:sz w:val="24"/>
      <w:szCs w:val="24"/>
    </w:rPr>
  </w:style>
  <w:style w:type="character" w:styleId="Hyperlink">
    <w:name w:val="Hyperlink"/>
    <w:basedOn w:val="Absatz-Standardschriftart"/>
    <w:rsid w:val="00002E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31BB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D1C16"/>
    <w:pPr>
      <w:spacing w:before="100" w:beforeAutospacing="1" w:after="312" w:line="336" w:lineRule="atLeast"/>
    </w:pPr>
  </w:style>
  <w:style w:type="character" w:customStyle="1" w:styleId="berschrift8Zchn">
    <w:name w:val="Überschrift 8 Zchn"/>
    <w:basedOn w:val="Absatz-Standardschriftart"/>
    <w:link w:val="berschrift8"/>
    <w:semiHidden/>
    <w:rsid w:val="002250B1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mitLuecke">
    <w:name w:val="mitLuecke"/>
    <w:basedOn w:val="Standard"/>
    <w:link w:val="mitLueckeZchn"/>
    <w:qFormat/>
    <w:rsid w:val="002250B1"/>
    <w:pPr>
      <w:spacing w:before="60" w:after="80"/>
    </w:pPr>
    <w:rPr>
      <w:rFonts w:ascii="Arial" w:hAnsi="Arial" w:cs="Arial"/>
      <w:sz w:val="22"/>
      <w:szCs w:val="22"/>
    </w:rPr>
  </w:style>
  <w:style w:type="character" w:customStyle="1" w:styleId="mitLueckeZchn">
    <w:name w:val="mitLuecke Zchn"/>
    <w:basedOn w:val="Absatz-Standardschriftart"/>
    <w:link w:val="mitLuecke"/>
    <w:rsid w:val="002250B1"/>
    <w:rPr>
      <w:rFonts w:ascii="Arial" w:hAnsi="Arial" w:cs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431789"/>
    <w:rPr>
      <w:b/>
      <w:sz w:val="28"/>
    </w:rPr>
  </w:style>
  <w:style w:type="character" w:customStyle="1" w:styleId="Internetlink">
    <w:name w:val="Internetlink"/>
    <w:basedOn w:val="Absatz-Standardschriftart"/>
    <w:rsid w:val="00431789"/>
    <w:rPr>
      <w:color w:val="0000FF" w:themeColor="hyperlink"/>
      <w:u w:val="single"/>
    </w:rPr>
  </w:style>
  <w:style w:type="paragraph" w:customStyle="1" w:styleId="GroupWiseView">
    <w:name w:val="GroupWiseView"/>
    <w:qFormat/>
    <w:rsid w:val="00431789"/>
    <w:pPr>
      <w:widowControl w:val="0"/>
    </w:pPr>
    <w:rPr>
      <w:rFonts w:ascii="Tahoma" w:eastAsiaTheme="minorEastAsi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F65E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31789"/>
    <w:pPr>
      <w:keepNext/>
      <w:outlineLvl w:val="0"/>
    </w:pPr>
    <w:rPr>
      <w:b/>
      <w:sz w:val="28"/>
      <w:szCs w:val="20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250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F7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D6A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6A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D04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D041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D04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0417"/>
    <w:rPr>
      <w:sz w:val="24"/>
      <w:szCs w:val="24"/>
    </w:rPr>
  </w:style>
  <w:style w:type="character" w:styleId="Hyperlink">
    <w:name w:val="Hyperlink"/>
    <w:basedOn w:val="Absatz-Standardschriftart"/>
    <w:rsid w:val="00002E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31BB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D1C16"/>
    <w:pPr>
      <w:spacing w:before="100" w:beforeAutospacing="1" w:after="312" w:line="336" w:lineRule="atLeast"/>
    </w:pPr>
  </w:style>
  <w:style w:type="character" w:customStyle="1" w:styleId="berschrift8Zchn">
    <w:name w:val="Überschrift 8 Zchn"/>
    <w:basedOn w:val="Absatz-Standardschriftart"/>
    <w:link w:val="berschrift8"/>
    <w:semiHidden/>
    <w:rsid w:val="002250B1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mitLuecke">
    <w:name w:val="mitLuecke"/>
    <w:basedOn w:val="Standard"/>
    <w:link w:val="mitLueckeZchn"/>
    <w:qFormat/>
    <w:rsid w:val="002250B1"/>
    <w:pPr>
      <w:spacing w:before="60" w:after="80"/>
    </w:pPr>
    <w:rPr>
      <w:rFonts w:ascii="Arial" w:hAnsi="Arial" w:cs="Arial"/>
      <w:sz w:val="22"/>
      <w:szCs w:val="22"/>
    </w:rPr>
  </w:style>
  <w:style w:type="character" w:customStyle="1" w:styleId="mitLueckeZchn">
    <w:name w:val="mitLuecke Zchn"/>
    <w:basedOn w:val="Absatz-Standardschriftart"/>
    <w:link w:val="mitLuecke"/>
    <w:rsid w:val="002250B1"/>
    <w:rPr>
      <w:rFonts w:ascii="Arial" w:hAnsi="Arial" w:cs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431789"/>
    <w:rPr>
      <w:b/>
      <w:sz w:val="28"/>
    </w:rPr>
  </w:style>
  <w:style w:type="character" w:customStyle="1" w:styleId="Internetlink">
    <w:name w:val="Internetlink"/>
    <w:basedOn w:val="Absatz-Standardschriftart"/>
    <w:rsid w:val="00431789"/>
    <w:rPr>
      <w:color w:val="0000FF" w:themeColor="hyperlink"/>
      <w:u w:val="single"/>
    </w:rPr>
  </w:style>
  <w:style w:type="paragraph" w:customStyle="1" w:styleId="GroupWiseView">
    <w:name w:val="GroupWiseView"/>
    <w:qFormat/>
    <w:rsid w:val="00431789"/>
    <w:pPr>
      <w:widowControl w:val="0"/>
    </w:pPr>
    <w:rPr>
      <w:rFonts w:ascii="Tahoma" w:eastAsiaTheme="minorEastAsi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F65E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9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1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37519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6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76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5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06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1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88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7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9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59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48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112454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04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praevention@drs.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nflikthotline-bw.d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ukbw.de/" TargetMode="External"/><Relationship Id="rId17" Type="http://schemas.openxmlformats.org/officeDocument/2006/relationships/hyperlink" Target="http://gewerbeaufsicht.baden-wuerttemberg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beitssicherheit.drs.de" TargetMode="External"/><Relationship Id="rId20" Type="http://schemas.openxmlformats.org/officeDocument/2006/relationships/hyperlink" Target="mailto:jstraub@bo.drs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praevention.drs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vlfg.de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4B5FD-14F6-4C26-8B6C-F3463FF1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DA981208.dotm</Template>
  <TotalTime>0</TotalTime>
  <Pages>2</Pages>
  <Words>528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Bischoefliches Ordinariat</Company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UMilz</dc:creator>
  <cp:lastModifiedBy>Sven Merlo</cp:lastModifiedBy>
  <cp:revision>2</cp:revision>
  <cp:lastPrinted>2019-03-25T08:52:00Z</cp:lastPrinted>
  <dcterms:created xsi:type="dcterms:W3CDTF">2019-05-09T05:36:00Z</dcterms:created>
  <dcterms:modified xsi:type="dcterms:W3CDTF">2019-05-09T05:36:00Z</dcterms:modified>
</cp:coreProperties>
</file>